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8E2566" w14:textId="77777777" w:rsidR="00F53417" w:rsidRDefault="007B0987">
      <w:r>
        <w:rPr>
          <w:noProof/>
        </w:rPr>
        <w:drawing>
          <wp:anchor distT="0" distB="0" distL="114300" distR="114300" simplePos="0" relativeHeight="251659776" behindDoc="0" locked="0" layoutInCell="1" allowOverlap="1" wp14:anchorId="333D87C2" wp14:editId="5A8DDED0">
            <wp:simplePos x="0" y="0"/>
            <wp:positionH relativeFrom="page">
              <wp:posOffset>866775</wp:posOffset>
            </wp:positionH>
            <wp:positionV relativeFrom="page">
              <wp:posOffset>2310765</wp:posOffset>
            </wp:positionV>
            <wp:extent cx="5728335" cy="7542530"/>
            <wp:effectExtent l="76200" t="50800" r="88265" b="52070"/>
            <wp:wrapThrough wrapText="bothSides">
              <wp:wrapPolygon edited="0">
                <wp:start x="17395" y="-60"/>
                <wp:lineTo x="-34" y="-291"/>
                <wp:lineTo x="-248" y="9018"/>
                <wp:lineTo x="-248" y="21532"/>
                <wp:lineTo x="3965" y="21587"/>
                <wp:lineTo x="13541" y="21714"/>
                <wp:lineTo x="21594" y="21457"/>
                <wp:lineTo x="21659" y="18621"/>
                <wp:lineTo x="21704" y="-3"/>
                <wp:lineTo x="17395" y="-60"/>
              </wp:wrapPolygon>
            </wp:wrapThrough>
            <wp:docPr id="16" name="Image 5" descr="points de v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points de vu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t="16656" b="1303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728335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A9BA64" wp14:editId="7D604639">
                <wp:simplePos x="0" y="0"/>
                <wp:positionH relativeFrom="page">
                  <wp:posOffset>622300</wp:posOffset>
                </wp:positionH>
                <wp:positionV relativeFrom="page">
                  <wp:posOffset>1270000</wp:posOffset>
                </wp:positionV>
                <wp:extent cx="6400800" cy="1041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01DCD8B" w14:textId="77777777" w:rsidR="003733F7" w:rsidRDefault="003733F7">
                            <w:pPr>
                              <w:rPr>
                                <w:rFonts w:ascii="Cursivestandard" w:hAnsi="Cursivestandard"/>
                                <w:sz w:val="28"/>
                              </w:rPr>
                            </w:pPr>
                            <w:r w:rsidRPr="00216357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Ecris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</w:rPr>
                              <w:t>²</w:t>
                            </w:r>
                            <w:r w:rsidRPr="00216357">
                              <w:rPr>
                                <w:rFonts w:ascii="Cursivestandard" w:hAnsi="Cursivestandard"/>
                                <w:sz w:val="28"/>
                              </w:rPr>
                              <w:t xml:space="preserve">le </w:t>
                            </w:r>
                            <w:r>
                              <w:rPr>
                                <w:rFonts w:ascii="Cursivestandard" w:hAnsi="Cursivestandard"/>
                                <w:sz w:val="28"/>
                              </w:rPr>
                              <w:t>²</w:t>
                            </w:r>
                            <w:r w:rsidRPr="00216357">
                              <w:rPr>
                                <w:rFonts w:ascii="Cursivestandard" w:hAnsi="Cursivestandard"/>
                                <w:sz w:val="28"/>
                              </w:rPr>
                              <w:t xml:space="preserve">bon </w:t>
                            </w:r>
                            <w:r>
                              <w:rPr>
                                <w:rFonts w:ascii="Cursivestandard" w:hAnsi="Cursivestandard"/>
                                <w:sz w:val="28"/>
                              </w:rPr>
                              <w:t>²</w:t>
                            </w:r>
                            <w:r w:rsidRPr="00216357">
                              <w:rPr>
                                <w:rFonts w:ascii="Cursivestandard" w:hAnsi="Cursivestandard"/>
                                <w:sz w:val="28"/>
                              </w:rPr>
                              <w:t xml:space="preserve">point </w:t>
                            </w:r>
                            <w:r>
                              <w:rPr>
                                <w:rFonts w:ascii="Cursivestandard" w:hAnsi="Cursivestandard"/>
                                <w:sz w:val="28"/>
                              </w:rPr>
                              <w:t>²</w:t>
                            </w:r>
                            <w:r w:rsidRPr="00216357">
                              <w:rPr>
                                <w:rFonts w:ascii="Cursivestandard" w:hAnsi="Cursivestandard"/>
                                <w:sz w:val="28"/>
                              </w:rPr>
                              <w:t xml:space="preserve">de vue </w:t>
                            </w:r>
                            <w:r>
                              <w:rPr>
                                <w:rFonts w:ascii="Cursivestandard" w:hAnsi="Cursivestandard"/>
                                <w:sz w:val="28"/>
                              </w:rPr>
                              <w:t>²sou$</w:t>
                            </w:r>
                            <w:r w:rsidRPr="00216357">
                              <w:rPr>
                                <w:rFonts w:ascii="Cursivestandard" w:hAnsi="Cursivestandard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28"/>
                              </w:rPr>
                              <w:t>²</w:t>
                            </w:r>
                            <w:r w:rsidRPr="00216357">
                              <w:rPr>
                                <w:rFonts w:ascii="Cursivestandard" w:hAnsi="Cursivestandard"/>
                                <w:sz w:val="28"/>
                              </w:rPr>
                              <w:t xml:space="preserve">chaque </w:t>
                            </w:r>
                            <w:r>
                              <w:rPr>
                                <w:rFonts w:ascii="Cursivestandard" w:hAnsi="Cursivestandard"/>
                                <w:sz w:val="28"/>
                              </w:rPr>
                              <w:t>²</w:t>
                            </w:r>
                            <w:r w:rsidRPr="00216357">
                              <w:rPr>
                                <w:rFonts w:ascii="Cursivestandard" w:hAnsi="Cursivestandard"/>
                                <w:sz w:val="28"/>
                              </w:rPr>
                              <w:t>image :</w:t>
                            </w:r>
                          </w:p>
                          <w:p w14:paraId="1262EDDE" w14:textId="77777777" w:rsidR="003733F7" w:rsidRPr="00216357" w:rsidRDefault="003733F7" w:rsidP="0021635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216357">
                              <w:rPr>
                                <w:rFonts w:ascii="Cursivestandard" w:hAnsi="Cursivestandard"/>
                                <w:sz w:val="32"/>
                              </w:rPr>
                              <w:t>²de côté – ²de ²face – ²de ²dessu$ - ²de ²derrière – ²de ²dessou$</w:t>
                            </w:r>
                          </w:p>
                          <w:p w14:paraId="784C231B" w14:textId="77777777" w:rsidR="003733F7" w:rsidRDefault="003733F7"/>
                          <w:p w14:paraId="1BEBB9A1" w14:textId="77777777" w:rsidR="003733F7" w:rsidRDefault="003733F7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49pt;margin-top:100pt;width:7in;height:82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" mv:complextextbox="1" filled="f" stroked="f">
                <v:textbox inset=",7.2pt,,7.2pt">
                  <w:txbxContent>
                    <w:p w14:paraId="001DCD8B" w14:textId="77777777" w:rsidR="003733F7" w:rsidRDefault="003733F7">
                      <w:pPr>
                        <w:rPr>
                          <w:rFonts w:ascii="Cursivestandard" w:hAnsi="Cursivestandard"/>
                          <w:sz w:val="28"/>
                        </w:rPr>
                      </w:pPr>
                      <w:r w:rsidRPr="00216357">
                        <w:rPr>
                          <w:rFonts w:ascii="Comic Sans MS" w:hAnsi="Comic Sans MS"/>
                          <w:b/>
                          <w:sz w:val="28"/>
                        </w:rPr>
                        <w:t>Ecris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Cursivestandard" w:hAnsi="Cursivestandard"/>
                        </w:rPr>
                        <w:t>²</w:t>
                      </w:r>
                      <w:r w:rsidRPr="00216357">
                        <w:rPr>
                          <w:rFonts w:ascii="Cursivestandard" w:hAnsi="Cursivestandard"/>
                          <w:sz w:val="28"/>
                        </w:rPr>
                        <w:t xml:space="preserve">le </w:t>
                      </w:r>
                      <w:r>
                        <w:rPr>
                          <w:rFonts w:ascii="Cursivestandard" w:hAnsi="Cursivestandard"/>
                          <w:sz w:val="28"/>
                        </w:rPr>
                        <w:t>²</w:t>
                      </w:r>
                      <w:r w:rsidRPr="00216357">
                        <w:rPr>
                          <w:rFonts w:ascii="Cursivestandard" w:hAnsi="Cursivestandard"/>
                          <w:sz w:val="28"/>
                        </w:rPr>
                        <w:t xml:space="preserve">bon </w:t>
                      </w:r>
                      <w:r>
                        <w:rPr>
                          <w:rFonts w:ascii="Cursivestandard" w:hAnsi="Cursivestandard"/>
                          <w:sz w:val="28"/>
                        </w:rPr>
                        <w:t>²</w:t>
                      </w:r>
                      <w:r w:rsidRPr="00216357">
                        <w:rPr>
                          <w:rFonts w:ascii="Cursivestandard" w:hAnsi="Cursivestandard"/>
                          <w:sz w:val="28"/>
                        </w:rPr>
                        <w:t xml:space="preserve">point </w:t>
                      </w:r>
                      <w:r>
                        <w:rPr>
                          <w:rFonts w:ascii="Cursivestandard" w:hAnsi="Cursivestandard"/>
                          <w:sz w:val="28"/>
                        </w:rPr>
                        <w:t>²</w:t>
                      </w:r>
                      <w:r w:rsidRPr="00216357">
                        <w:rPr>
                          <w:rFonts w:ascii="Cursivestandard" w:hAnsi="Cursivestandard"/>
                          <w:sz w:val="28"/>
                        </w:rPr>
                        <w:t xml:space="preserve">de vue </w:t>
                      </w:r>
                      <w:r>
                        <w:rPr>
                          <w:rFonts w:ascii="Cursivestandard" w:hAnsi="Cursivestandard"/>
                          <w:sz w:val="28"/>
                        </w:rPr>
                        <w:t>²sou$</w:t>
                      </w:r>
                      <w:r w:rsidRPr="00216357">
                        <w:rPr>
                          <w:rFonts w:ascii="Cursivestandard" w:hAnsi="Cursivestandard"/>
                          <w:sz w:val="28"/>
                        </w:rPr>
                        <w:t xml:space="preserve"> </w:t>
                      </w:r>
                      <w:r>
                        <w:rPr>
                          <w:rFonts w:ascii="Cursivestandard" w:hAnsi="Cursivestandard"/>
                          <w:sz w:val="28"/>
                        </w:rPr>
                        <w:t>²</w:t>
                      </w:r>
                      <w:r w:rsidRPr="00216357">
                        <w:rPr>
                          <w:rFonts w:ascii="Cursivestandard" w:hAnsi="Cursivestandard"/>
                          <w:sz w:val="28"/>
                        </w:rPr>
                        <w:t xml:space="preserve">chaque </w:t>
                      </w:r>
                      <w:r>
                        <w:rPr>
                          <w:rFonts w:ascii="Cursivestandard" w:hAnsi="Cursivestandard"/>
                          <w:sz w:val="28"/>
                        </w:rPr>
                        <w:t>²</w:t>
                      </w:r>
                      <w:r w:rsidRPr="00216357">
                        <w:rPr>
                          <w:rFonts w:ascii="Cursivestandard" w:hAnsi="Cursivestandard"/>
                          <w:sz w:val="28"/>
                        </w:rPr>
                        <w:t>image :</w:t>
                      </w:r>
                    </w:p>
                    <w:p w14:paraId="1262EDDE" w14:textId="77777777" w:rsidR="003733F7" w:rsidRPr="00216357" w:rsidRDefault="003733F7" w:rsidP="00216357">
                      <w:pPr>
                        <w:jc w:val="center"/>
                        <w:rPr>
                          <w:sz w:val="28"/>
                        </w:rPr>
                      </w:pPr>
                      <w:r w:rsidRPr="00216357">
                        <w:rPr>
                          <w:rFonts w:ascii="Cursivestandard" w:hAnsi="Cursivestandard"/>
                          <w:sz w:val="32"/>
                        </w:rPr>
                        <w:t>²de côté – ²de ²face – ²de ²dessu$ - ²de ²derrière – ²de ²dessou$</w:t>
                      </w:r>
                    </w:p>
                    <w:p w14:paraId="784C231B" w14:textId="77777777" w:rsidR="003733F7" w:rsidRDefault="003733F7"/>
                    <w:p w14:paraId="1BEBB9A1" w14:textId="77777777" w:rsidR="003733F7" w:rsidRDefault="003733F7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72E5E0" wp14:editId="5FE9B53D">
                <wp:simplePos x="0" y="0"/>
                <wp:positionH relativeFrom="page">
                  <wp:posOffset>5948680</wp:posOffset>
                </wp:positionH>
                <wp:positionV relativeFrom="page">
                  <wp:posOffset>481330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14" name="Carré corné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76200" sy="23000" kx="-1199993" algn="bl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9D062A" w14:textId="77777777" w:rsidR="003733F7" w:rsidRPr="00044676" w:rsidRDefault="003733F7" w:rsidP="00044676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Découverte du monde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0,0l0,21600@0,21600,21600@0,21600,0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93" o:spid="_x0000_s1027" type="#_x0000_t65" style="position:absolute;margin-left:468.4pt;margin-top:37.9pt;width:101.8pt;height:36.6pt;rotation:343053fd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" adj="18000" fillcolor="#bfbfbf">
                <v:fill rotate="t" focusposition=".5,.5" focussize="" focus="100%" type="gradientRadial">
                  <o:fill v:ext="view" type="gradientCenter"/>
                </v:fill>
                <v:shadow on="t" type="perspective" opacity="13107f" mv:blur="76200f" origin="-.5,.5" offset="0,0" matrix=",-23853f,,15073f"/>
                <v:textbox inset=",0,,0">
                  <w:txbxContent>
                    <w:p w14:paraId="349D062A" w14:textId="77777777" w:rsidR="003733F7" w:rsidRPr="00044676" w:rsidRDefault="003733F7" w:rsidP="00044676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</w:rPr>
                        <w:t>Découverte du monde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DAD089" wp14:editId="1C7ED669">
                <wp:simplePos x="0" y="0"/>
                <wp:positionH relativeFrom="page">
                  <wp:posOffset>3021965</wp:posOffset>
                </wp:positionH>
                <wp:positionV relativeFrom="page">
                  <wp:posOffset>520700</wp:posOffset>
                </wp:positionV>
                <wp:extent cx="2171700" cy="425450"/>
                <wp:effectExtent l="25400" t="25400" r="139700" b="133350"/>
                <wp:wrapThrough wrapText="bothSides">
                  <wp:wrapPolygon edited="0">
                    <wp:start x="-253" y="-1290"/>
                    <wp:lineTo x="-253" y="21922"/>
                    <wp:lineTo x="505" y="27081"/>
                    <wp:lineTo x="21474" y="27081"/>
                    <wp:lineTo x="22737" y="20633"/>
                    <wp:lineTo x="22484" y="1290"/>
                    <wp:lineTo x="22484" y="-1290"/>
                    <wp:lineTo x="-253" y="-1290"/>
                  </wp:wrapPolygon>
                </wp:wrapThrough>
                <wp:docPr id="13" name="Rectangle à coins arrondi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4254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3B8DC27" w14:textId="77777777" w:rsidR="003733F7" w:rsidRPr="00044676" w:rsidRDefault="003733F7" w:rsidP="00044676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  <w:t>Représenter l’espace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1" o:spid="_x0000_s1028" style="position:absolute;margin-left:237.95pt;margin-top:41pt;width:171pt;height:33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>
                  <w:txbxContent>
                    <w:p w14:paraId="03B8DC27" w14:textId="77777777" w:rsidR="003733F7" w:rsidRPr="00044676" w:rsidRDefault="003733F7" w:rsidP="00044676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8"/>
                        </w:rPr>
                        <w:t>Représenter l’espace 1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F44E4A" wp14:editId="5F6C460C">
                <wp:simplePos x="0" y="0"/>
                <wp:positionH relativeFrom="page">
                  <wp:posOffset>530860</wp:posOffset>
                </wp:positionH>
                <wp:positionV relativeFrom="page">
                  <wp:posOffset>520065</wp:posOffset>
                </wp:positionV>
                <wp:extent cx="2364740" cy="426085"/>
                <wp:effectExtent l="25400" t="25400" r="124460" b="132715"/>
                <wp:wrapThrough wrapText="bothSides">
                  <wp:wrapPolygon edited="0">
                    <wp:start x="-232" y="-1288"/>
                    <wp:lineTo x="-232" y="21890"/>
                    <wp:lineTo x="464" y="27040"/>
                    <wp:lineTo x="21345" y="27040"/>
                    <wp:lineTo x="22505" y="20602"/>
                    <wp:lineTo x="22273" y="1288"/>
                    <wp:lineTo x="22273" y="-1288"/>
                    <wp:lineTo x="-232" y="-1288"/>
                  </wp:wrapPolygon>
                </wp:wrapThrough>
                <wp:docPr id="12" name="Rectangle à coins arrondis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4740" cy="42608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C87C171" w14:textId="77777777" w:rsidR="003733F7" w:rsidRPr="00044676" w:rsidRDefault="003733F7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3F14DA0D" w14:textId="77777777" w:rsidR="003733F7" w:rsidRPr="00044676" w:rsidRDefault="003733F7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2" o:spid="_x0000_s1029" style="position:absolute;margin-left:41.8pt;margin-top:40.95pt;width:186.2pt;height:33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3C87C171" w14:textId="77777777" w:rsidR="003733F7" w:rsidRPr="00044676" w:rsidRDefault="003733F7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3F14DA0D" w14:textId="77777777" w:rsidR="003733F7" w:rsidRPr="00044676" w:rsidRDefault="003733F7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216357">
        <w:br w:type="page"/>
      </w: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57C81A0B" wp14:editId="329BF01D">
            <wp:simplePos x="0" y="0"/>
            <wp:positionH relativeFrom="page">
              <wp:posOffset>868680</wp:posOffset>
            </wp:positionH>
            <wp:positionV relativeFrom="page">
              <wp:posOffset>2308860</wp:posOffset>
            </wp:positionV>
            <wp:extent cx="5869305" cy="7806690"/>
            <wp:effectExtent l="76200" t="50800" r="74295" b="67310"/>
            <wp:wrapThrough wrapText="bothSides">
              <wp:wrapPolygon edited="0">
                <wp:start x="17266" y="-57"/>
                <wp:lineTo x="-25" y="-284"/>
                <wp:lineTo x="-234" y="8710"/>
                <wp:lineTo x="-158" y="21574"/>
                <wp:lineTo x="870" y="21587"/>
                <wp:lineTo x="5356" y="21646"/>
                <wp:lineTo x="21533" y="21507"/>
                <wp:lineTo x="21615" y="17994"/>
                <wp:lineTo x="21752" y="1"/>
                <wp:lineTo x="17266" y="-57"/>
              </wp:wrapPolygon>
            </wp:wrapThrough>
            <wp:docPr id="11" name="Image 10" descr="points de v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points de vu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16649" r="23663" b="20808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869305" cy="78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3575364" wp14:editId="6826E869">
                <wp:simplePos x="0" y="0"/>
                <wp:positionH relativeFrom="page">
                  <wp:posOffset>622300</wp:posOffset>
                </wp:positionH>
                <wp:positionV relativeFrom="page">
                  <wp:posOffset>1270000</wp:posOffset>
                </wp:positionV>
                <wp:extent cx="6400800" cy="10414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B372A43" w14:textId="77777777" w:rsidR="003733F7" w:rsidRDefault="003733F7">
                            <w:pPr>
                              <w:rPr>
                                <w:rFonts w:ascii="Cursivestandard" w:hAnsi="Cursivestandard"/>
                                <w:sz w:val="28"/>
                              </w:rPr>
                            </w:pPr>
                            <w:r w:rsidRPr="00216357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Ecris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</w:rPr>
                              <w:t>²</w:t>
                            </w:r>
                            <w:r w:rsidRPr="00216357">
                              <w:rPr>
                                <w:rFonts w:ascii="Cursivestandard" w:hAnsi="Cursivestandard"/>
                                <w:sz w:val="28"/>
                              </w:rPr>
                              <w:t xml:space="preserve">le </w:t>
                            </w:r>
                            <w:r>
                              <w:rPr>
                                <w:rFonts w:ascii="Cursivestandard" w:hAnsi="Cursivestandard"/>
                                <w:sz w:val="28"/>
                              </w:rPr>
                              <w:t>²</w:t>
                            </w:r>
                            <w:r w:rsidRPr="00216357">
                              <w:rPr>
                                <w:rFonts w:ascii="Cursivestandard" w:hAnsi="Cursivestandard"/>
                                <w:sz w:val="28"/>
                              </w:rPr>
                              <w:t xml:space="preserve">bon </w:t>
                            </w:r>
                            <w:r>
                              <w:rPr>
                                <w:rFonts w:ascii="Cursivestandard" w:hAnsi="Cursivestandard"/>
                                <w:sz w:val="28"/>
                              </w:rPr>
                              <w:t>²</w:t>
                            </w:r>
                            <w:r w:rsidRPr="00216357">
                              <w:rPr>
                                <w:rFonts w:ascii="Cursivestandard" w:hAnsi="Cursivestandard"/>
                                <w:sz w:val="28"/>
                              </w:rPr>
                              <w:t xml:space="preserve">point </w:t>
                            </w:r>
                            <w:r>
                              <w:rPr>
                                <w:rFonts w:ascii="Cursivestandard" w:hAnsi="Cursivestandard"/>
                                <w:sz w:val="28"/>
                              </w:rPr>
                              <w:t>²</w:t>
                            </w:r>
                            <w:r w:rsidRPr="00216357">
                              <w:rPr>
                                <w:rFonts w:ascii="Cursivestandard" w:hAnsi="Cursivestandard"/>
                                <w:sz w:val="28"/>
                              </w:rPr>
                              <w:t xml:space="preserve">de vue </w:t>
                            </w:r>
                            <w:r>
                              <w:rPr>
                                <w:rFonts w:ascii="Cursivestandard" w:hAnsi="Cursivestandard"/>
                                <w:sz w:val="28"/>
                              </w:rPr>
                              <w:t>²sou$</w:t>
                            </w:r>
                            <w:r w:rsidRPr="00216357">
                              <w:rPr>
                                <w:rFonts w:ascii="Cursivestandard" w:hAnsi="Cursivestandard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28"/>
                              </w:rPr>
                              <w:t>²</w:t>
                            </w:r>
                            <w:r w:rsidRPr="00216357">
                              <w:rPr>
                                <w:rFonts w:ascii="Cursivestandard" w:hAnsi="Cursivestandard"/>
                                <w:sz w:val="28"/>
                              </w:rPr>
                              <w:t xml:space="preserve">chaque </w:t>
                            </w:r>
                            <w:r>
                              <w:rPr>
                                <w:rFonts w:ascii="Cursivestandard" w:hAnsi="Cursivestandard"/>
                                <w:sz w:val="28"/>
                              </w:rPr>
                              <w:t>²</w:t>
                            </w:r>
                            <w:r w:rsidRPr="00216357">
                              <w:rPr>
                                <w:rFonts w:ascii="Cursivestandard" w:hAnsi="Cursivestandard"/>
                                <w:sz w:val="28"/>
                              </w:rPr>
                              <w:t>image :</w:t>
                            </w:r>
                          </w:p>
                          <w:p w14:paraId="3E5D29A0" w14:textId="77777777" w:rsidR="003733F7" w:rsidRPr="00216357" w:rsidRDefault="003733F7" w:rsidP="0021635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216357">
                              <w:rPr>
                                <w:rFonts w:ascii="Cursivestandard" w:hAnsi="Cursivestandard"/>
                                <w:sz w:val="32"/>
                              </w:rPr>
                              <w:t xml:space="preserve">²de côté – ²de ²face – ²de ²dessu$ - ²de ²derrière </w:t>
                            </w:r>
                          </w:p>
                          <w:p w14:paraId="1712BE83" w14:textId="77777777" w:rsidR="003733F7" w:rsidRDefault="003733F7"/>
                          <w:p w14:paraId="452363D5" w14:textId="77777777" w:rsidR="003733F7" w:rsidRDefault="003733F7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49pt;margin-top:100pt;width:7in;height:82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" mv:complextextbox="1" filled="f" stroked="f">
                <v:textbox inset=",7.2pt,,7.2pt">
                  <w:txbxContent>
                    <w:p w14:paraId="6B372A43" w14:textId="77777777" w:rsidR="003733F7" w:rsidRDefault="003733F7">
                      <w:pPr>
                        <w:rPr>
                          <w:rFonts w:ascii="Cursivestandard" w:hAnsi="Cursivestandard"/>
                          <w:sz w:val="28"/>
                        </w:rPr>
                      </w:pPr>
                      <w:r w:rsidRPr="00216357">
                        <w:rPr>
                          <w:rFonts w:ascii="Comic Sans MS" w:hAnsi="Comic Sans MS"/>
                          <w:b/>
                          <w:sz w:val="28"/>
                        </w:rPr>
                        <w:t>Ecris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ascii="Cursivestandard" w:hAnsi="Cursivestandard"/>
                        </w:rPr>
                        <w:t>²</w:t>
                      </w:r>
                      <w:r w:rsidRPr="00216357">
                        <w:rPr>
                          <w:rFonts w:ascii="Cursivestandard" w:hAnsi="Cursivestandard"/>
                          <w:sz w:val="28"/>
                        </w:rPr>
                        <w:t xml:space="preserve">le </w:t>
                      </w:r>
                      <w:r>
                        <w:rPr>
                          <w:rFonts w:ascii="Cursivestandard" w:hAnsi="Cursivestandard"/>
                          <w:sz w:val="28"/>
                        </w:rPr>
                        <w:t>²</w:t>
                      </w:r>
                      <w:r w:rsidRPr="00216357">
                        <w:rPr>
                          <w:rFonts w:ascii="Cursivestandard" w:hAnsi="Cursivestandard"/>
                          <w:sz w:val="28"/>
                        </w:rPr>
                        <w:t xml:space="preserve">bon </w:t>
                      </w:r>
                      <w:r>
                        <w:rPr>
                          <w:rFonts w:ascii="Cursivestandard" w:hAnsi="Cursivestandard"/>
                          <w:sz w:val="28"/>
                        </w:rPr>
                        <w:t>²</w:t>
                      </w:r>
                      <w:r w:rsidRPr="00216357">
                        <w:rPr>
                          <w:rFonts w:ascii="Cursivestandard" w:hAnsi="Cursivestandard"/>
                          <w:sz w:val="28"/>
                        </w:rPr>
                        <w:t xml:space="preserve">point </w:t>
                      </w:r>
                      <w:r>
                        <w:rPr>
                          <w:rFonts w:ascii="Cursivestandard" w:hAnsi="Cursivestandard"/>
                          <w:sz w:val="28"/>
                        </w:rPr>
                        <w:t>²</w:t>
                      </w:r>
                      <w:r w:rsidRPr="00216357">
                        <w:rPr>
                          <w:rFonts w:ascii="Cursivestandard" w:hAnsi="Cursivestandard"/>
                          <w:sz w:val="28"/>
                        </w:rPr>
                        <w:t xml:space="preserve">de vue </w:t>
                      </w:r>
                      <w:r>
                        <w:rPr>
                          <w:rFonts w:ascii="Cursivestandard" w:hAnsi="Cursivestandard"/>
                          <w:sz w:val="28"/>
                        </w:rPr>
                        <w:t>²sou$</w:t>
                      </w:r>
                      <w:r w:rsidRPr="00216357">
                        <w:rPr>
                          <w:rFonts w:ascii="Cursivestandard" w:hAnsi="Cursivestandard"/>
                          <w:sz w:val="28"/>
                        </w:rPr>
                        <w:t xml:space="preserve"> </w:t>
                      </w:r>
                      <w:r>
                        <w:rPr>
                          <w:rFonts w:ascii="Cursivestandard" w:hAnsi="Cursivestandard"/>
                          <w:sz w:val="28"/>
                        </w:rPr>
                        <w:t>²</w:t>
                      </w:r>
                      <w:r w:rsidRPr="00216357">
                        <w:rPr>
                          <w:rFonts w:ascii="Cursivestandard" w:hAnsi="Cursivestandard"/>
                          <w:sz w:val="28"/>
                        </w:rPr>
                        <w:t xml:space="preserve">chaque </w:t>
                      </w:r>
                      <w:r>
                        <w:rPr>
                          <w:rFonts w:ascii="Cursivestandard" w:hAnsi="Cursivestandard"/>
                          <w:sz w:val="28"/>
                        </w:rPr>
                        <w:t>²</w:t>
                      </w:r>
                      <w:r w:rsidRPr="00216357">
                        <w:rPr>
                          <w:rFonts w:ascii="Cursivestandard" w:hAnsi="Cursivestandard"/>
                          <w:sz w:val="28"/>
                        </w:rPr>
                        <w:t>image :</w:t>
                      </w:r>
                    </w:p>
                    <w:p w14:paraId="3E5D29A0" w14:textId="77777777" w:rsidR="003733F7" w:rsidRPr="00216357" w:rsidRDefault="003733F7" w:rsidP="00216357">
                      <w:pPr>
                        <w:jc w:val="center"/>
                        <w:rPr>
                          <w:sz w:val="28"/>
                        </w:rPr>
                      </w:pPr>
                      <w:r w:rsidRPr="00216357">
                        <w:rPr>
                          <w:rFonts w:ascii="Cursivestandard" w:hAnsi="Cursivestandard"/>
                          <w:sz w:val="32"/>
                        </w:rPr>
                        <w:t xml:space="preserve">²de côté – ²de ²face – ²de ²dessu$ - ²de ²derrière </w:t>
                      </w:r>
                    </w:p>
                    <w:p w14:paraId="1712BE83" w14:textId="77777777" w:rsidR="003733F7" w:rsidRDefault="003733F7"/>
                    <w:p w14:paraId="452363D5" w14:textId="77777777" w:rsidR="003733F7" w:rsidRDefault="003733F7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7AEF01E" wp14:editId="4D3E7EEC">
                <wp:simplePos x="0" y="0"/>
                <wp:positionH relativeFrom="page">
                  <wp:posOffset>5948680</wp:posOffset>
                </wp:positionH>
                <wp:positionV relativeFrom="page">
                  <wp:posOffset>481330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9" name="Carré corné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76200" sy="23000" kx="-1199993" algn="bl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AFFF6D" w14:textId="77777777" w:rsidR="003733F7" w:rsidRPr="00044676" w:rsidRDefault="003733F7" w:rsidP="00044676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Découverte du monde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65" style="position:absolute;margin-left:468.4pt;margin-top:37.9pt;width:101.8pt;height:36.6pt;rotation:343053fd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" adj="18000" fillcolor="#bfbfbf">
                <v:fill rotate="t" focusposition=".5,.5" focussize="" focus="100%" type="gradientRadial">
                  <o:fill v:ext="view" type="gradientCenter"/>
                </v:fill>
                <v:shadow on="t" type="perspective" opacity="13107f" mv:blur="76200f" origin="-.5,.5" offset="0,0" matrix=",-23853f,,15073f"/>
                <v:textbox inset=",0,,0">
                  <w:txbxContent>
                    <w:p w14:paraId="65AFFF6D" w14:textId="77777777" w:rsidR="003733F7" w:rsidRPr="00044676" w:rsidRDefault="003733F7" w:rsidP="00044676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</w:rPr>
                        <w:t>Découverte du monde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97FD45" wp14:editId="6EDC4297">
                <wp:simplePos x="0" y="0"/>
                <wp:positionH relativeFrom="page">
                  <wp:posOffset>3021965</wp:posOffset>
                </wp:positionH>
                <wp:positionV relativeFrom="page">
                  <wp:posOffset>520700</wp:posOffset>
                </wp:positionV>
                <wp:extent cx="2171700" cy="425450"/>
                <wp:effectExtent l="25400" t="25400" r="139700" b="133350"/>
                <wp:wrapThrough wrapText="bothSides">
                  <wp:wrapPolygon edited="0">
                    <wp:start x="-253" y="-1290"/>
                    <wp:lineTo x="-253" y="21922"/>
                    <wp:lineTo x="505" y="27081"/>
                    <wp:lineTo x="21474" y="27081"/>
                    <wp:lineTo x="22737" y="20633"/>
                    <wp:lineTo x="22484" y="1290"/>
                    <wp:lineTo x="22484" y="-1290"/>
                    <wp:lineTo x="-253" y="-1290"/>
                  </wp:wrapPolygon>
                </wp:wrapThrough>
                <wp:docPr id="8" name="Rectangle à coins arrondi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4254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5FDAC7D" w14:textId="77777777" w:rsidR="003733F7" w:rsidRPr="00044676" w:rsidRDefault="003733F7" w:rsidP="00044676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  <w:t>Représenter l’espace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237.95pt;margin-top:41pt;width:171pt;height:33.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>
                  <w:txbxContent>
                    <w:p w14:paraId="55FDAC7D" w14:textId="77777777" w:rsidR="003733F7" w:rsidRPr="00044676" w:rsidRDefault="003733F7" w:rsidP="00044676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8"/>
                        </w:rPr>
                        <w:t>Représenter l’espace 1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2F384E2" wp14:editId="233D867B">
                <wp:simplePos x="0" y="0"/>
                <wp:positionH relativeFrom="page">
                  <wp:posOffset>530860</wp:posOffset>
                </wp:positionH>
                <wp:positionV relativeFrom="page">
                  <wp:posOffset>520065</wp:posOffset>
                </wp:positionV>
                <wp:extent cx="2364740" cy="426085"/>
                <wp:effectExtent l="25400" t="25400" r="124460" b="132715"/>
                <wp:wrapThrough wrapText="bothSides">
                  <wp:wrapPolygon edited="0">
                    <wp:start x="-232" y="-1288"/>
                    <wp:lineTo x="-232" y="21890"/>
                    <wp:lineTo x="464" y="27040"/>
                    <wp:lineTo x="21345" y="27040"/>
                    <wp:lineTo x="22505" y="20602"/>
                    <wp:lineTo x="22273" y="1288"/>
                    <wp:lineTo x="22273" y="-1288"/>
                    <wp:lineTo x="-232" y="-1288"/>
                  </wp:wrapPolygon>
                </wp:wrapThrough>
                <wp:docPr id="7" name="Rectangle à coins arrondis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4740" cy="42608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92E2F62" w14:textId="77777777" w:rsidR="003733F7" w:rsidRPr="00044676" w:rsidRDefault="003733F7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0BDC9B8C" w14:textId="77777777" w:rsidR="003733F7" w:rsidRPr="00044676" w:rsidRDefault="003733F7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41.8pt;margin-top:40.95pt;width:186.2pt;height:33.5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492E2F62" w14:textId="77777777" w:rsidR="003733F7" w:rsidRPr="00044676" w:rsidRDefault="003733F7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0BDC9B8C" w14:textId="77777777" w:rsidR="003733F7" w:rsidRPr="00044676" w:rsidRDefault="003733F7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216357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A5CCEE4" wp14:editId="2579A8C4">
                <wp:simplePos x="0" y="0"/>
                <wp:positionH relativeFrom="page">
                  <wp:posOffset>622300</wp:posOffset>
                </wp:positionH>
                <wp:positionV relativeFrom="page">
                  <wp:posOffset>1270000</wp:posOffset>
                </wp:positionV>
                <wp:extent cx="6400800" cy="1886585"/>
                <wp:effectExtent l="0" t="0" r="0" b="571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88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78CD7E9" w14:textId="77777777" w:rsidR="003733F7" w:rsidRPr="007B0987" w:rsidRDefault="003733F7">
                            <w:pPr>
                              <w:rPr>
                                <w:rFonts w:ascii="Comic Sans MS" w:hAnsi="Comic Sans MS"/>
                              </w:rPr>
                            </w:pPr>
                            <w:bookmarkStart w:id="0" w:name="_GoBack"/>
                            <w:r w:rsidRPr="007B0987">
                              <w:rPr>
                                <w:rFonts w:ascii="Comic Sans MS" w:hAnsi="Comic Sans MS"/>
                              </w:rPr>
                              <w:t xml:space="preserve">Voici différentes représentations de </w:t>
                            </w:r>
                            <w:r w:rsidRPr="007B0987">
                              <w:rPr>
                                <w:rFonts w:ascii="Comic Sans MS" w:hAnsi="Comic Sans MS"/>
                                <w:i/>
                              </w:rPr>
                              <w:t>La chambre de Vincent</w:t>
                            </w:r>
                            <w:r w:rsidRPr="007B0987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0143CF61" w14:textId="77777777" w:rsidR="003733F7" w:rsidRDefault="003733F7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14:paraId="21776587" w14:textId="77777777" w:rsidR="003733F7" w:rsidRPr="007B0987" w:rsidRDefault="003733F7" w:rsidP="007B0987">
                            <w:pPr>
                              <w:rPr>
                                <w:rFonts w:ascii="Cursivestandard" w:hAnsi="Cursivestandard"/>
                                <w:sz w:val="36"/>
                              </w:rPr>
                            </w:pPr>
                            <w:r w:rsidRPr="007B0987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1. Ecris </w:t>
                            </w:r>
                            <w:r w:rsidRPr="007B0987">
                              <w:rPr>
                                <w:sz w:val="28"/>
                              </w:rPr>
                              <w:t xml:space="preserve"> </w:t>
                            </w:r>
                            <w:r w:rsidRPr="007B0987">
                              <w:rPr>
                                <w:rFonts w:ascii="Cursivestandard" w:hAnsi="Cursivestandard"/>
                                <w:sz w:val="28"/>
                              </w:rPr>
                              <w:t xml:space="preserve">²ce ²que ²c’²est :  </w:t>
                            </w:r>
                            <w:r w:rsidRPr="007B0987">
                              <w:rPr>
                                <w:rFonts w:ascii="Cursivestandard" w:hAnsi="Cursivestandard"/>
                                <w:sz w:val="28"/>
                              </w:rPr>
                              <w:tab/>
                            </w:r>
                            <w:r w:rsidRPr="007B0987">
                              <w:rPr>
                                <w:rFonts w:ascii="Cursivestandard" w:hAnsi="Cursivestandard"/>
                                <w:sz w:val="36"/>
                              </w:rPr>
                              <w:t xml:space="preserve">maquette – ²plan – ²peinture </w:t>
                            </w:r>
                          </w:p>
                          <w:p w14:paraId="7C7EA2BD" w14:textId="77777777" w:rsidR="003733F7" w:rsidRPr="007B0987" w:rsidRDefault="003733F7" w:rsidP="007B0987">
                            <w:pPr>
                              <w:rPr>
                                <w:rFonts w:ascii="Cursivestandard" w:hAnsi="Cursivestandard"/>
                                <w:sz w:val="22"/>
                              </w:rPr>
                            </w:pPr>
                          </w:p>
                          <w:p w14:paraId="213628EE" w14:textId="77777777" w:rsidR="003733F7" w:rsidRPr="007B0987" w:rsidRDefault="003733F7" w:rsidP="007B0987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7B0987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2. Colorie</w:t>
                            </w:r>
                            <w:r w:rsidRPr="007B0987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Pr="007B0987">
                              <w:rPr>
                                <w:rFonts w:ascii="Cursivestandard" w:hAnsi="Cursivestandard"/>
                                <w:sz w:val="28"/>
                              </w:rPr>
                              <w:t>²sur ²chaque ²image ²la ²table ²en marron, ²le ²lit ²en ²jaune ²et ²les ²chaise$ ²en vert.</w:t>
                            </w:r>
                            <w:r w:rsidRPr="007B0987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14:paraId="35CD02DC" w14:textId="77777777" w:rsidR="003733F7" w:rsidRDefault="003733F7"/>
                          <w:p w14:paraId="14F387F1" w14:textId="77777777" w:rsidR="003733F7" w:rsidRDefault="003733F7"/>
                          <w:bookmarkEnd w:id="0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49pt;margin-top:100pt;width:7in;height:148.5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" mv:complextextbox="1" filled="f" stroked="f">
                <v:textbox inset=",7.2pt,,7.2pt">
                  <w:txbxContent>
                    <w:p w14:paraId="478CD7E9" w14:textId="77777777" w:rsidR="003733F7" w:rsidRPr="007B0987" w:rsidRDefault="003733F7">
                      <w:pPr>
                        <w:rPr>
                          <w:rFonts w:ascii="Comic Sans MS" w:hAnsi="Comic Sans MS"/>
                        </w:rPr>
                      </w:pPr>
                      <w:bookmarkStart w:id="1" w:name="_GoBack"/>
                      <w:r w:rsidRPr="007B0987">
                        <w:rPr>
                          <w:rFonts w:ascii="Comic Sans MS" w:hAnsi="Comic Sans MS"/>
                        </w:rPr>
                        <w:t xml:space="preserve">Voici différentes représentations de </w:t>
                      </w:r>
                      <w:r w:rsidRPr="007B0987">
                        <w:rPr>
                          <w:rFonts w:ascii="Comic Sans MS" w:hAnsi="Comic Sans MS"/>
                          <w:i/>
                        </w:rPr>
                        <w:t>La chambre de Vincent</w:t>
                      </w:r>
                      <w:r w:rsidRPr="007B0987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0143CF61" w14:textId="77777777" w:rsidR="003733F7" w:rsidRDefault="003733F7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14:paraId="21776587" w14:textId="77777777" w:rsidR="003733F7" w:rsidRPr="007B0987" w:rsidRDefault="003733F7" w:rsidP="007B0987">
                      <w:pPr>
                        <w:rPr>
                          <w:rFonts w:ascii="Cursivestandard" w:hAnsi="Cursivestandard"/>
                          <w:sz w:val="36"/>
                        </w:rPr>
                      </w:pPr>
                      <w:r w:rsidRPr="007B0987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1. Ecris </w:t>
                      </w:r>
                      <w:r w:rsidRPr="007B0987">
                        <w:rPr>
                          <w:sz w:val="28"/>
                        </w:rPr>
                        <w:t xml:space="preserve"> </w:t>
                      </w:r>
                      <w:r w:rsidRPr="007B0987">
                        <w:rPr>
                          <w:rFonts w:ascii="Cursivestandard" w:hAnsi="Cursivestandard"/>
                          <w:sz w:val="28"/>
                        </w:rPr>
                        <w:t xml:space="preserve">²ce ²que ²c’²est :  </w:t>
                      </w:r>
                      <w:r w:rsidRPr="007B0987">
                        <w:rPr>
                          <w:rFonts w:ascii="Cursivestandard" w:hAnsi="Cursivestandard"/>
                          <w:sz w:val="28"/>
                        </w:rPr>
                        <w:tab/>
                      </w:r>
                      <w:r w:rsidRPr="007B0987">
                        <w:rPr>
                          <w:rFonts w:ascii="Cursivestandard" w:hAnsi="Cursivestandard"/>
                          <w:sz w:val="36"/>
                        </w:rPr>
                        <w:t xml:space="preserve">maquette – ²plan – ²peinture </w:t>
                      </w:r>
                    </w:p>
                    <w:p w14:paraId="7C7EA2BD" w14:textId="77777777" w:rsidR="003733F7" w:rsidRPr="007B0987" w:rsidRDefault="003733F7" w:rsidP="007B0987">
                      <w:pPr>
                        <w:rPr>
                          <w:rFonts w:ascii="Cursivestandard" w:hAnsi="Cursivestandard"/>
                          <w:sz w:val="22"/>
                        </w:rPr>
                      </w:pPr>
                    </w:p>
                    <w:p w14:paraId="213628EE" w14:textId="77777777" w:rsidR="003733F7" w:rsidRPr="007B0987" w:rsidRDefault="003733F7" w:rsidP="007B0987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7B0987">
                        <w:rPr>
                          <w:rFonts w:ascii="Comic Sans MS" w:hAnsi="Comic Sans MS"/>
                          <w:b/>
                          <w:sz w:val="28"/>
                        </w:rPr>
                        <w:t>2. Colorie</w:t>
                      </w:r>
                      <w:r w:rsidRPr="007B0987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 w:rsidRPr="007B0987">
                        <w:rPr>
                          <w:rFonts w:ascii="Cursivestandard" w:hAnsi="Cursivestandard"/>
                          <w:sz w:val="28"/>
                        </w:rPr>
                        <w:t>²sur ²chaque ²image ²la ²table ²en marron, ²le ²lit ²en ²jaune ²et ²les ²chaise$ ²en vert.</w:t>
                      </w:r>
                      <w:r w:rsidRPr="007B0987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14:paraId="35CD02DC" w14:textId="77777777" w:rsidR="003733F7" w:rsidRDefault="003733F7"/>
                    <w:p w14:paraId="14F387F1" w14:textId="77777777" w:rsidR="003733F7" w:rsidRDefault="003733F7"/>
                    <w:bookmarkEnd w:id="1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74C39ED" wp14:editId="525700F4">
                <wp:simplePos x="0" y="0"/>
                <wp:positionH relativeFrom="page">
                  <wp:posOffset>3827145</wp:posOffset>
                </wp:positionH>
                <wp:positionV relativeFrom="page">
                  <wp:posOffset>8326120</wp:posOffset>
                </wp:positionV>
                <wp:extent cx="2581275" cy="759460"/>
                <wp:effectExtent l="67945" t="58420" r="93980" b="109220"/>
                <wp:wrapThrough wrapText="bothSides">
                  <wp:wrapPolygon edited="0">
                    <wp:start x="558" y="0"/>
                    <wp:lineTo x="159" y="542"/>
                    <wp:lineTo x="-319" y="2709"/>
                    <wp:lineTo x="-319" y="17555"/>
                    <wp:lineTo x="-80" y="21600"/>
                    <wp:lineTo x="319" y="22955"/>
                    <wp:lineTo x="399" y="22955"/>
                    <wp:lineTo x="21361" y="22955"/>
                    <wp:lineTo x="21441" y="22955"/>
                    <wp:lineTo x="21919" y="21329"/>
                    <wp:lineTo x="22078" y="17284"/>
                    <wp:lineTo x="22078" y="2962"/>
                    <wp:lineTo x="21520" y="542"/>
                    <wp:lineTo x="21122" y="0"/>
                    <wp:lineTo x="558" y="0"/>
                  </wp:wrapPolygon>
                </wp:wrapThrough>
                <wp:docPr id="5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759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301.35pt;margin-top:655.6pt;width:203.25pt;height:59.8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" strokecolor="#7f7f7f">
                <v:shadow on="t" opacity="22936f" mv:blur="40000f" origin=",.5" offset="0,23000emu"/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ECC71E5" wp14:editId="343A558E">
                <wp:simplePos x="0" y="0"/>
                <wp:positionH relativeFrom="page">
                  <wp:posOffset>3827145</wp:posOffset>
                </wp:positionH>
                <wp:positionV relativeFrom="page">
                  <wp:posOffset>6125845</wp:posOffset>
                </wp:positionV>
                <wp:extent cx="2581275" cy="759460"/>
                <wp:effectExtent l="67945" t="67945" r="93980" b="112395"/>
                <wp:wrapThrough wrapText="bothSides">
                  <wp:wrapPolygon edited="0">
                    <wp:start x="558" y="0"/>
                    <wp:lineTo x="159" y="542"/>
                    <wp:lineTo x="-319" y="2709"/>
                    <wp:lineTo x="-319" y="17555"/>
                    <wp:lineTo x="-80" y="21600"/>
                    <wp:lineTo x="319" y="22955"/>
                    <wp:lineTo x="399" y="22955"/>
                    <wp:lineTo x="21361" y="22955"/>
                    <wp:lineTo x="21441" y="22955"/>
                    <wp:lineTo x="21919" y="21329"/>
                    <wp:lineTo x="22078" y="17284"/>
                    <wp:lineTo x="22078" y="2962"/>
                    <wp:lineTo x="21520" y="542"/>
                    <wp:lineTo x="21122" y="0"/>
                    <wp:lineTo x="558" y="0"/>
                  </wp:wrapPolygon>
                </wp:wrapThrough>
                <wp:docPr id="4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759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301.35pt;margin-top:482.35pt;width:203.25pt;height:59.8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" strokecolor="#7f7f7f">
                <v:shadow on="t" opacity="22936f" mv:blur="40000f" origin=",.5" offset="0,23000emu"/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CF0E9B3" wp14:editId="01424BF4">
                <wp:simplePos x="0" y="0"/>
                <wp:positionH relativeFrom="page">
                  <wp:posOffset>3827145</wp:posOffset>
                </wp:positionH>
                <wp:positionV relativeFrom="page">
                  <wp:posOffset>3871595</wp:posOffset>
                </wp:positionV>
                <wp:extent cx="2581275" cy="759460"/>
                <wp:effectExtent l="67945" t="61595" r="93980" b="118745"/>
                <wp:wrapThrough wrapText="bothSides">
                  <wp:wrapPolygon edited="0">
                    <wp:start x="558" y="0"/>
                    <wp:lineTo x="159" y="542"/>
                    <wp:lineTo x="-319" y="2709"/>
                    <wp:lineTo x="-319" y="17555"/>
                    <wp:lineTo x="-80" y="21600"/>
                    <wp:lineTo x="319" y="22955"/>
                    <wp:lineTo x="399" y="22955"/>
                    <wp:lineTo x="21361" y="22955"/>
                    <wp:lineTo x="21441" y="22955"/>
                    <wp:lineTo x="21919" y="21329"/>
                    <wp:lineTo x="22078" y="17284"/>
                    <wp:lineTo x="22078" y="2962"/>
                    <wp:lineTo x="21520" y="542"/>
                    <wp:lineTo x="21122" y="0"/>
                    <wp:lineTo x="558" y="0"/>
                  </wp:wrapPolygon>
                </wp:wrapThrough>
                <wp:docPr id="3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759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301.35pt;margin-top:304.85pt;width:203.25pt;height:59.8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" fillcolor="white [3212]" strokecolor="#7f7f7f [1612]">
                <v:shadow on="t" opacity="22936f" mv:blur="40000f" origin=",.5" offset="0,23000emu"/>
                <w10:wrap type="through"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67686D89" wp14:editId="2C3F0CD2">
            <wp:simplePos x="0" y="0"/>
            <wp:positionH relativeFrom="page">
              <wp:posOffset>740410</wp:posOffset>
            </wp:positionH>
            <wp:positionV relativeFrom="page">
              <wp:posOffset>3179445</wp:posOffset>
            </wp:positionV>
            <wp:extent cx="2668905" cy="6471285"/>
            <wp:effectExtent l="76200" t="25400" r="74295" b="31115"/>
            <wp:wrapThrough wrapText="bothSides">
              <wp:wrapPolygon edited="0">
                <wp:start x="8600" y="21671"/>
                <wp:lineTo x="21754" y="21765"/>
                <wp:lineTo x="22214" y="10915"/>
                <wp:lineTo x="22056" y="60"/>
                <wp:lineTo x="15685" y="14"/>
                <wp:lineTo x="3352" y="-74"/>
                <wp:lineTo x="53" y="156"/>
                <wp:lineTo x="-166" y="5327"/>
                <wp:lineTo x="-238" y="21607"/>
                <wp:lineTo x="8600" y="21671"/>
              </wp:wrapPolygon>
            </wp:wrapThrough>
            <wp:docPr id="17" name="Image 17" descr="LachambredeVinc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7" descr="LachambredeVinc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7" t="1549" r="5429" b="25601"/>
                    <a:stretch>
                      <a:fillRect/>
                    </a:stretch>
                  </pic:blipFill>
                  <pic:spPr bwMode="auto">
                    <a:xfrm rot="10740000">
                      <a:off x="0" y="0"/>
                      <a:ext cx="2668905" cy="647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9DB9063" wp14:editId="473ECD01">
                <wp:simplePos x="0" y="0"/>
                <wp:positionH relativeFrom="page">
                  <wp:posOffset>5948680</wp:posOffset>
                </wp:positionH>
                <wp:positionV relativeFrom="page">
                  <wp:posOffset>481330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2" name="Carré corné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76200" sy="23000" kx="-1199993" algn="bl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B2278E" w14:textId="77777777" w:rsidR="003733F7" w:rsidRPr="00044676" w:rsidRDefault="003733F7" w:rsidP="00044676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Découverte du monde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65" style="position:absolute;margin-left:468.4pt;margin-top:37.9pt;width:101.8pt;height:36.6pt;rotation:343053fd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" adj="18000" fillcolor="#bfbfbf">
                <v:fill rotate="t" focusposition=".5,.5" focussize="" focus="100%" type="gradientRadial">
                  <o:fill v:ext="view" type="gradientCenter"/>
                </v:fill>
                <v:shadow on="t" type="perspective" opacity="13107f" mv:blur="76200f" origin="-.5,.5" offset="0,0" matrix=",-23853f,,15073f"/>
                <v:textbox inset=",0,,0">
                  <w:txbxContent>
                    <w:p w14:paraId="34B2278E" w14:textId="77777777" w:rsidR="003733F7" w:rsidRPr="00044676" w:rsidRDefault="003733F7" w:rsidP="00044676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</w:rPr>
                        <w:t>Découverte du monde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F4B6B31" wp14:editId="1B5C09C0">
                <wp:simplePos x="0" y="0"/>
                <wp:positionH relativeFrom="page">
                  <wp:posOffset>3021965</wp:posOffset>
                </wp:positionH>
                <wp:positionV relativeFrom="page">
                  <wp:posOffset>520700</wp:posOffset>
                </wp:positionV>
                <wp:extent cx="2171700" cy="425450"/>
                <wp:effectExtent l="25400" t="25400" r="139700" b="133350"/>
                <wp:wrapThrough wrapText="bothSides">
                  <wp:wrapPolygon edited="0">
                    <wp:start x="-253" y="-1290"/>
                    <wp:lineTo x="-253" y="21922"/>
                    <wp:lineTo x="505" y="27081"/>
                    <wp:lineTo x="21474" y="27081"/>
                    <wp:lineTo x="22737" y="20633"/>
                    <wp:lineTo x="22484" y="1290"/>
                    <wp:lineTo x="22484" y="-1290"/>
                    <wp:lineTo x="-253" y="-1290"/>
                  </wp:wrapPolygon>
                </wp:wrapThrough>
                <wp:docPr id="91" name="Rectangle à coins arrondi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4254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39F615" w14:textId="77777777" w:rsidR="003733F7" w:rsidRPr="00044676" w:rsidRDefault="003733F7" w:rsidP="00044676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  <w:t>Représenter l’espace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237.95pt;margin-top:41pt;width:171pt;height:33.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>
                  <w:txbxContent>
                    <w:p w14:paraId="0839F615" w14:textId="77777777" w:rsidR="003733F7" w:rsidRPr="00044676" w:rsidRDefault="003733F7" w:rsidP="00044676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8"/>
                        </w:rPr>
                        <w:t>Représenter l’espace 2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4EEC126" wp14:editId="4674A3B3">
                <wp:simplePos x="0" y="0"/>
                <wp:positionH relativeFrom="page">
                  <wp:posOffset>530860</wp:posOffset>
                </wp:positionH>
                <wp:positionV relativeFrom="page">
                  <wp:posOffset>520065</wp:posOffset>
                </wp:positionV>
                <wp:extent cx="2364740" cy="426085"/>
                <wp:effectExtent l="25400" t="25400" r="124460" b="132715"/>
                <wp:wrapThrough wrapText="bothSides">
                  <wp:wrapPolygon edited="0">
                    <wp:start x="-232" y="-1288"/>
                    <wp:lineTo x="-232" y="21890"/>
                    <wp:lineTo x="464" y="27040"/>
                    <wp:lineTo x="21345" y="27040"/>
                    <wp:lineTo x="22505" y="20602"/>
                    <wp:lineTo x="22273" y="1288"/>
                    <wp:lineTo x="22273" y="-1288"/>
                    <wp:lineTo x="-232" y="-1288"/>
                  </wp:wrapPolygon>
                </wp:wrapThrough>
                <wp:docPr id="92" name="Rectangle à coins arrondis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4740" cy="42608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56D66A" w14:textId="77777777" w:rsidR="003733F7" w:rsidRPr="00044676" w:rsidRDefault="003733F7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626C5E52" w14:textId="77777777" w:rsidR="003733F7" w:rsidRPr="00044676" w:rsidRDefault="003733F7" w:rsidP="00044676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41.8pt;margin-top:40.95pt;width:186.2pt;height:33.5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1456D66A" w14:textId="77777777" w:rsidR="003733F7" w:rsidRPr="00044676" w:rsidRDefault="003733F7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626C5E52" w14:textId="77777777" w:rsidR="003733F7" w:rsidRPr="00044676" w:rsidRDefault="003733F7" w:rsidP="00044676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</w:p>
    <w:sectPr w:rsidR="00F53417" w:rsidSect="00044676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attachedTemplate r:id="rId1"/>
  <w:revisionView w:markup="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16357"/>
    <w:rsid w:val="00044676"/>
    <w:rsid w:val="00216357"/>
    <w:rsid w:val="003733F7"/>
    <w:rsid w:val="006B5264"/>
    <w:rsid w:val="007B0987"/>
    <w:rsid w:val="00855439"/>
    <w:rsid w:val="009573EE"/>
    <w:rsid w:val="00F5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C63C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DD%20250Go:Users:marie:Library:Application%20Support:Microsoft:Office:Mode&#768;les%20utilisateur:Mes%20mode&#768;les:Fiche%20de%20travail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Fiche de travail.dot</Template>
  <TotalTime>1</TotalTime>
  <Pages>3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Gabriel</dc:creator>
  <cp:keywords/>
  <dc:description/>
  <cp:lastModifiedBy>Marie Gabriel</cp:lastModifiedBy>
  <cp:revision>2</cp:revision>
  <cp:lastPrinted>2014-01-30T20:44:00Z</cp:lastPrinted>
  <dcterms:created xsi:type="dcterms:W3CDTF">2014-02-05T16:40:00Z</dcterms:created>
  <dcterms:modified xsi:type="dcterms:W3CDTF">2014-02-05T16:40:00Z</dcterms:modified>
</cp:coreProperties>
</file>