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5B103" w14:textId="4290D8DC" w:rsidR="00F53417" w:rsidRDefault="00850E0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8493DB" wp14:editId="1D293B9C">
                <wp:simplePos x="0" y="0"/>
                <wp:positionH relativeFrom="page">
                  <wp:posOffset>5918835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93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C8C0C5" w14:textId="77777777" w:rsidR="0008429F" w:rsidRPr="00E07D3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</w:pPr>
                            <w:r w:rsidRPr="00E07D36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93" o:spid="_x0000_s1026" type="#_x0000_t65" style="position:absolute;margin-left:466.05pt;margin-top:37.9pt;width:101.8pt;height:36.6pt;rotation:343053fd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.3mm,,.3mm">
                  <w:txbxContent>
                    <w:p w14:paraId="2BC8C0C5" w14:textId="77777777" w:rsidR="0008429F" w:rsidRPr="00E07D3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</w:rPr>
                      </w:pPr>
                      <w:r w:rsidRPr="00E07D36">
                        <w:rPr>
                          <w:rFonts w:ascii="Comic Sans MS" w:hAnsi="Comic Sans MS"/>
                          <w:color w:val="000000"/>
                          <w:sz w:val="22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1E09DAC" wp14:editId="310DACB2">
                <wp:simplePos x="0" y="0"/>
                <wp:positionH relativeFrom="page">
                  <wp:posOffset>2550795</wp:posOffset>
                </wp:positionH>
                <wp:positionV relativeFrom="page">
                  <wp:posOffset>1807210</wp:posOffset>
                </wp:positionV>
                <wp:extent cx="3368675" cy="66675"/>
                <wp:effectExtent l="0" t="0" r="34925" b="34925"/>
                <wp:wrapThrough wrapText="bothSides">
                  <wp:wrapPolygon edited="0">
                    <wp:start x="0" y="0"/>
                    <wp:lineTo x="0" y="24686"/>
                    <wp:lineTo x="21661" y="24686"/>
                    <wp:lineTo x="21661" y="0"/>
                    <wp:lineTo x="0" y="0"/>
                  </wp:wrapPolygon>
                </wp:wrapThrough>
                <wp:docPr id="10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0.85pt;margin-top:142.3pt;width:265.25pt;height:5.2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" strokecolor="#7f7f7f"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4A70100" wp14:editId="45DE631F">
                <wp:simplePos x="0" y="0"/>
                <wp:positionH relativeFrom="page">
                  <wp:posOffset>705485</wp:posOffset>
                </wp:positionH>
                <wp:positionV relativeFrom="page">
                  <wp:posOffset>7125335</wp:posOffset>
                </wp:positionV>
                <wp:extent cx="109220" cy="1274445"/>
                <wp:effectExtent l="0" t="635" r="10795" b="7620"/>
                <wp:wrapThrough wrapText="bothSides">
                  <wp:wrapPolygon edited="0">
                    <wp:start x="-1758" y="0"/>
                    <wp:lineTo x="-1758" y="21439"/>
                    <wp:lineTo x="23358" y="21439"/>
                    <wp:lineTo x="23358" y="0"/>
                    <wp:lineTo x="-1758" y="0"/>
                  </wp:wrapPolygon>
                </wp:wrapThrough>
                <wp:docPr id="101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5.55pt;margin-top:561.05pt;width:8.6pt;height:100.3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" fillcolor="#a5a5a5" strokecolor="#a5a5a5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F8D7B7E" wp14:editId="71C78BCE">
                <wp:simplePos x="0" y="0"/>
                <wp:positionH relativeFrom="page">
                  <wp:posOffset>705485</wp:posOffset>
                </wp:positionH>
                <wp:positionV relativeFrom="page">
                  <wp:posOffset>3392805</wp:posOffset>
                </wp:positionV>
                <wp:extent cx="109220" cy="1274445"/>
                <wp:effectExtent l="0" t="1905" r="10795" b="19050"/>
                <wp:wrapThrough wrapText="bothSides">
                  <wp:wrapPolygon edited="0">
                    <wp:start x="-1758" y="0"/>
                    <wp:lineTo x="-1758" y="21439"/>
                    <wp:lineTo x="23358" y="21439"/>
                    <wp:lineTo x="23358" y="0"/>
                    <wp:lineTo x="-1758" y="0"/>
                  </wp:wrapPolygon>
                </wp:wrapThrough>
                <wp:docPr id="100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5.55pt;margin-top:267.15pt;width:8.6pt;height:100.3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" fillcolor="#a5a5a5" strokecolor="#a5a5a5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4B4192" wp14:editId="551F2886">
                <wp:simplePos x="0" y="0"/>
                <wp:positionH relativeFrom="page">
                  <wp:posOffset>1476375</wp:posOffset>
                </wp:positionH>
                <wp:positionV relativeFrom="page">
                  <wp:posOffset>1310640</wp:posOffset>
                </wp:positionV>
                <wp:extent cx="60960" cy="975360"/>
                <wp:effectExtent l="66675" t="66040" r="62865" b="88900"/>
                <wp:wrapThrough wrapText="bothSides">
                  <wp:wrapPolygon edited="0">
                    <wp:start x="-4725" y="0"/>
                    <wp:lineTo x="-6075" y="22444"/>
                    <wp:lineTo x="29250" y="22444"/>
                    <wp:lineTo x="27675" y="0"/>
                    <wp:lineTo x="-4725" y="0"/>
                  </wp:wrapPolygon>
                </wp:wrapThrough>
                <wp:docPr id="9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103.2pt;width:4.8pt;height:76.8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" fillcolor="#bfbfbf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627625" wp14:editId="075B3EA3">
                <wp:simplePos x="0" y="0"/>
                <wp:positionH relativeFrom="page">
                  <wp:posOffset>1476375</wp:posOffset>
                </wp:positionH>
                <wp:positionV relativeFrom="page">
                  <wp:posOffset>9519285</wp:posOffset>
                </wp:positionV>
                <wp:extent cx="60960" cy="975360"/>
                <wp:effectExtent l="66675" t="57785" r="62865" b="84455"/>
                <wp:wrapThrough wrapText="bothSides">
                  <wp:wrapPolygon edited="0">
                    <wp:start x="-4725" y="0"/>
                    <wp:lineTo x="-6075" y="22444"/>
                    <wp:lineTo x="29250" y="22444"/>
                    <wp:lineTo x="27675" y="0"/>
                    <wp:lineTo x="-4725" y="0"/>
                  </wp:wrapPolygon>
                </wp:wrapThrough>
                <wp:docPr id="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749.55pt;width:4.8pt;height:76.8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" fillcolor="#bfbfbf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7EBAD8" wp14:editId="62D2E32F">
                <wp:simplePos x="0" y="0"/>
                <wp:positionH relativeFrom="page">
                  <wp:posOffset>6956425</wp:posOffset>
                </wp:positionH>
                <wp:positionV relativeFrom="page">
                  <wp:posOffset>2342515</wp:posOffset>
                </wp:positionV>
                <wp:extent cx="60960" cy="975360"/>
                <wp:effectExtent l="60325" t="69215" r="69215" b="85725"/>
                <wp:wrapThrough wrapText="bothSides">
                  <wp:wrapPolygon edited="0">
                    <wp:start x="-4725" y="0"/>
                    <wp:lineTo x="-6075" y="22444"/>
                    <wp:lineTo x="29250" y="22444"/>
                    <wp:lineTo x="27675" y="0"/>
                    <wp:lineTo x="-4725" y="0"/>
                  </wp:wrapPolygon>
                </wp:wrapThrough>
                <wp:docPr id="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7.75pt;margin-top:184.45pt;width:4.8pt;height:76.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" fillcolor="#bfbfbf [2412]" strokecolor="black [3213]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625F6F" wp14:editId="0BF40B9B">
                <wp:simplePos x="0" y="0"/>
                <wp:positionH relativeFrom="page">
                  <wp:posOffset>6372860</wp:posOffset>
                </wp:positionH>
                <wp:positionV relativeFrom="page">
                  <wp:posOffset>3330575</wp:posOffset>
                </wp:positionV>
                <wp:extent cx="619125" cy="6677025"/>
                <wp:effectExtent l="10160" t="15875" r="18415" b="12700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6770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262.25pt;width:48.75pt;height:525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6DEA77" wp14:editId="0FC890B4">
                <wp:simplePos x="0" y="0"/>
                <wp:positionH relativeFrom="page">
                  <wp:posOffset>6372860</wp:posOffset>
                </wp:positionH>
                <wp:positionV relativeFrom="page">
                  <wp:posOffset>1794510</wp:posOffset>
                </wp:positionV>
                <wp:extent cx="619125" cy="535305"/>
                <wp:effectExtent l="10160" t="16510" r="18415" b="6985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3530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141.3pt;width:48.75pt;height:42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640915" wp14:editId="44BD2D3D">
                <wp:simplePos x="0" y="0"/>
                <wp:positionH relativeFrom="page">
                  <wp:posOffset>683895</wp:posOffset>
                </wp:positionH>
                <wp:positionV relativeFrom="page">
                  <wp:posOffset>1794510</wp:posOffset>
                </wp:positionV>
                <wp:extent cx="6308090" cy="8213090"/>
                <wp:effectExtent l="10795" t="16510" r="18415" b="12700"/>
                <wp:wrapThrough wrapText="bothSides">
                  <wp:wrapPolygon edited="0">
                    <wp:start x="-33" y="-25"/>
                    <wp:lineTo x="-33" y="21600"/>
                    <wp:lineTo x="21665" y="21600"/>
                    <wp:lineTo x="21665" y="-25"/>
                    <wp:lineTo x="-33" y="-25"/>
                  </wp:wrapPolygon>
                </wp:wrapThrough>
                <wp:docPr id="9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8090" cy="821309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3.85pt;margin-top:141.3pt;width:496.7pt;height:646.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D695C" wp14:editId="6E3FACFC">
                <wp:simplePos x="0" y="0"/>
                <wp:positionH relativeFrom="page">
                  <wp:posOffset>3021965</wp:posOffset>
                </wp:positionH>
                <wp:positionV relativeFrom="page">
                  <wp:posOffset>520700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90" name="Rectangle à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5A4867" w14:textId="77777777" w:rsidR="0008429F" w:rsidRPr="0004467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Le plan de la classe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7" style="position:absolute;margin-left:237.95pt;margin-top:41pt;width:171pt;height:33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515A4867" w14:textId="77777777" w:rsidR="0008429F" w:rsidRPr="0004467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Le plan de la classe 1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DC3317" wp14:editId="69A0B06D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89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B9B41B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433F5C74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8" style="position:absolute;margin-left:41.8pt;margin-top:40.95pt;width:186.2pt;height:33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64B9B41B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433F5C74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FB63AB">
        <w:br w:type="page"/>
      </w:r>
      <w:r w:rsidR="008C1D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49D32D8" wp14:editId="2DB45BDE">
                <wp:simplePos x="0" y="0"/>
                <wp:positionH relativeFrom="page">
                  <wp:posOffset>530860</wp:posOffset>
                </wp:positionH>
                <wp:positionV relativeFrom="page">
                  <wp:posOffset>934948</wp:posOffset>
                </wp:positionV>
                <wp:extent cx="6599405" cy="739740"/>
                <wp:effectExtent l="0" t="0" r="0" b="0"/>
                <wp:wrapThrough wrapText="bothSides">
                  <wp:wrapPolygon edited="0">
                    <wp:start x="83" y="0"/>
                    <wp:lineTo x="83" y="20784"/>
                    <wp:lineTo x="21450" y="20784"/>
                    <wp:lineTo x="21450" y="0"/>
                    <wp:lineTo x="83" y="0"/>
                  </wp:wrapPolygon>
                </wp:wrapThrough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405" cy="73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2D95C" w14:textId="77777777" w:rsidR="0008429F" w:rsidRPr="008C1DED" w:rsidRDefault="000842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1DED">
                              <w:rPr>
                                <w:rFonts w:ascii="Comic Sans MS" w:hAnsi="Comic Sans MS"/>
                              </w:rPr>
                              <w:t xml:space="preserve">Sur le plan de la classe, colorie en rouge ta table, en vert le tableau, en jaune les emplacements des ordinateurs, et en bleu les bibliothèques.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Tu peux écrire le prénom des élèves à leur place.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1" o:spid="_x0000_s1029" type="#_x0000_t202" style="position:absolute;margin-left:41.8pt;margin-top:73.6pt;width:519.65pt;height:58.2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zfKdwCAAAm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" mv:complextextbox="1" filled="f" stroked="f">
                <v:textbox>
                  <w:txbxContent>
                    <w:p w14:paraId="5FF2D95C" w14:textId="77777777" w:rsidR="0008429F" w:rsidRPr="008C1DED" w:rsidRDefault="0008429F">
                      <w:pPr>
                        <w:rPr>
                          <w:rFonts w:ascii="Comic Sans MS" w:hAnsi="Comic Sans MS"/>
                        </w:rPr>
                      </w:pPr>
                      <w:r w:rsidRPr="008C1DED">
                        <w:rPr>
                          <w:rFonts w:ascii="Comic Sans MS" w:hAnsi="Comic Sans MS"/>
                        </w:rPr>
                        <w:t xml:space="preserve">Sur le plan de la classe, colorie en rouge ta table, en vert le tableau, en jaune les emplacements des ordinateurs, et en bleu les bibliothèques.  </w:t>
                      </w:r>
                      <w:r>
                        <w:rPr>
                          <w:rFonts w:ascii="Comic Sans MS" w:hAnsi="Comic Sans MS"/>
                        </w:rPr>
                        <w:t xml:space="preserve">Tu peux écrire le prénom des élèves à leur place.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C1DE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350D7D" wp14:editId="3D537D4E">
                <wp:simplePos x="0" y="0"/>
                <wp:positionH relativeFrom="page">
                  <wp:posOffset>5877560</wp:posOffset>
                </wp:positionH>
                <wp:positionV relativeFrom="page">
                  <wp:posOffset>307975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6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1462D8" w14:textId="77777777" w:rsidR="0008429F" w:rsidRPr="00E07D3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</w:pPr>
                            <w:r w:rsidRPr="00E07D36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65" style="position:absolute;margin-left:462.8pt;margin-top:24.25pt;width:101.8pt;height:36.6pt;rotation:343053fd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.3mm,,.3mm">
                  <w:txbxContent>
                    <w:p w14:paraId="151462D8" w14:textId="77777777" w:rsidR="0008429F" w:rsidRPr="00E07D3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</w:rPr>
                      </w:pPr>
                      <w:r w:rsidRPr="00E07D36">
                        <w:rPr>
                          <w:rFonts w:ascii="Comic Sans MS" w:hAnsi="Comic Sans MS"/>
                          <w:color w:val="000000"/>
                          <w:sz w:val="22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C1DE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FAEDC8" wp14:editId="2380E055">
                <wp:simplePos x="0" y="0"/>
                <wp:positionH relativeFrom="page">
                  <wp:posOffset>3021965</wp:posOffset>
                </wp:positionH>
                <wp:positionV relativeFrom="page">
                  <wp:posOffset>347345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91" name="Rectangle à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6E8039" w14:textId="77777777" w:rsidR="0008429F" w:rsidRPr="0004467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Le plan de la classe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37.95pt;margin-top:27.35pt;width:171pt;height:33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616E8039" w14:textId="77777777" w:rsidR="0008429F" w:rsidRPr="0004467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Le plan de la classe 2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8C1DE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2AEC15" wp14:editId="63AF94E1">
                <wp:simplePos x="0" y="0"/>
                <wp:positionH relativeFrom="page">
                  <wp:posOffset>530860</wp:posOffset>
                </wp:positionH>
                <wp:positionV relativeFrom="page">
                  <wp:posOffset>346710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92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C77514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1CE35610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41.8pt;margin-top:27.3pt;width:186.2pt;height:33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36C77514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1CE35610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1EF5EDE" wp14:editId="37175067">
                <wp:simplePos x="0" y="0"/>
                <wp:positionH relativeFrom="page">
                  <wp:posOffset>3865880</wp:posOffset>
                </wp:positionH>
                <wp:positionV relativeFrom="page">
                  <wp:posOffset>9635490</wp:posOffset>
                </wp:positionV>
                <wp:extent cx="485775" cy="360045"/>
                <wp:effectExtent l="0" t="0" r="22225" b="20955"/>
                <wp:wrapThrough wrapText="bothSides">
                  <wp:wrapPolygon edited="0">
                    <wp:start x="0" y="0"/>
                    <wp:lineTo x="0" y="21333"/>
                    <wp:lineTo x="21459" y="21333"/>
                    <wp:lineTo x="21459" y="0"/>
                    <wp:lineTo x="0" y="0"/>
                  </wp:wrapPolygon>
                </wp:wrapThrough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4.4pt;margin-top:758.7pt;width:38.25pt;height:28.3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4744C86" wp14:editId="4CA860A2">
                <wp:simplePos x="0" y="0"/>
                <wp:positionH relativeFrom="page">
                  <wp:posOffset>4361180</wp:posOffset>
                </wp:positionH>
                <wp:positionV relativeFrom="page">
                  <wp:posOffset>9700260</wp:posOffset>
                </wp:positionV>
                <wp:extent cx="1824355" cy="290195"/>
                <wp:effectExtent l="0" t="0" r="29845" b="14605"/>
                <wp:wrapThrough wrapText="bothSides">
                  <wp:wrapPolygon edited="0">
                    <wp:start x="0" y="0"/>
                    <wp:lineTo x="0" y="20796"/>
                    <wp:lineTo x="21653" y="20796"/>
                    <wp:lineTo x="21653" y="0"/>
                    <wp:lineTo x="0" y="0"/>
                  </wp:wrapPolygon>
                </wp:wrapThrough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3.4pt;margin-top:763.8pt;width:143.65pt;height:22.8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900A47" wp14:editId="1AE7476C">
                <wp:simplePos x="0" y="0"/>
                <wp:positionH relativeFrom="page">
                  <wp:posOffset>697230</wp:posOffset>
                </wp:positionH>
                <wp:positionV relativeFrom="page">
                  <wp:posOffset>8560435</wp:posOffset>
                </wp:positionV>
                <wp:extent cx="584200" cy="1001395"/>
                <wp:effectExtent l="0" t="0" r="25400" b="14605"/>
                <wp:wrapThrough wrapText="bothSides">
                  <wp:wrapPolygon edited="0">
                    <wp:start x="0" y="0"/>
                    <wp:lineTo x="0" y="21367"/>
                    <wp:lineTo x="21600" y="21367"/>
                    <wp:lineTo x="21600" y="0"/>
                    <wp:lineTo x="0" y="0"/>
                  </wp:wrapPolygon>
                </wp:wrapThrough>
                <wp:docPr id="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674.05pt;width:46pt;height:78.8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5ABB701" wp14:editId="179860C1">
                <wp:simplePos x="0" y="0"/>
                <wp:positionH relativeFrom="page">
                  <wp:posOffset>704850</wp:posOffset>
                </wp:positionH>
                <wp:positionV relativeFrom="page">
                  <wp:posOffset>7279640</wp:posOffset>
                </wp:positionV>
                <wp:extent cx="109220" cy="1274445"/>
                <wp:effectExtent l="0" t="0" r="17780" b="20955"/>
                <wp:wrapThrough wrapText="bothSides">
                  <wp:wrapPolygon edited="0">
                    <wp:start x="0" y="0"/>
                    <wp:lineTo x="0" y="21525"/>
                    <wp:lineTo x="20093" y="21525"/>
                    <wp:lineTo x="20093" y="0"/>
                    <wp:lineTo x="0" y="0"/>
                  </wp:wrapPolygon>
                </wp:wrapThrough>
                <wp:docPr id="79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5.5pt;margin-top:573.2pt;width:8.6pt;height:100.3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" fillcolor="#a5a5a5 [2092]" strokecolor="#a5a5a5 [2092]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BC49937" wp14:editId="5036A94C">
                <wp:simplePos x="0" y="0"/>
                <wp:positionH relativeFrom="page">
                  <wp:posOffset>3090545</wp:posOffset>
                </wp:positionH>
                <wp:positionV relativeFrom="page">
                  <wp:posOffset>1847215</wp:posOffset>
                </wp:positionV>
                <wp:extent cx="2303145" cy="236855"/>
                <wp:effectExtent l="0" t="0" r="33655" b="17145"/>
                <wp:wrapThrough wrapText="bothSides">
                  <wp:wrapPolygon edited="0">
                    <wp:start x="0" y="0"/>
                    <wp:lineTo x="0" y="20847"/>
                    <wp:lineTo x="21677" y="20847"/>
                    <wp:lineTo x="21677" y="0"/>
                    <wp:lineTo x="0" y="0"/>
                  </wp:wrapPolygon>
                </wp:wrapThrough>
                <wp:docPr id="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3.35pt;margin-top:145.45pt;width:181.35pt;height:18.6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C09AC0A" wp14:editId="7A19D6E4">
                <wp:simplePos x="0" y="0"/>
                <wp:positionH relativeFrom="page">
                  <wp:posOffset>2072005</wp:posOffset>
                </wp:positionH>
                <wp:positionV relativeFrom="page">
                  <wp:posOffset>1812290</wp:posOffset>
                </wp:positionV>
                <wp:extent cx="457200" cy="313055"/>
                <wp:effectExtent l="0" t="0" r="25400" b="17145"/>
                <wp:wrapThrough wrapText="bothSides">
                  <wp:wrapPolygon edited="0">
                    <wp:start x="0" y="0"/>
                    <wp:lineTo x="0" y="21030"/>
                    <wp:lineTo x="21600" y="21030"/>
                    <wp:lineTo x="21600" y="0"/>
                    <wp:lineTo x="0" y="0"/>
                  </wp:wrapPolygon>
                </wp:wrapThrough>
                <wp:docPr id="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3.15pt;margin-top:142.7pt;width:36pt;height:24.6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C55F22C" wp14:editId="183859E1">
                <wp:simplePos x="0" y="0"/>
                <wp:positionH relativeFrom="page">
                  <wp:posOffset>2538730</wp:posOffset>
                </wp:positionH>
                <wp:positionV relativeFrom="page">
                  <wp:posOffset>1820545</wp:posOffset>
                </wp:positionV>
                <wp:extent cx="3368675" cy="66675"/>
                <wp:effectExtent l="50800" t="25400" r="85725" b="111125"/>
                <wp:wrapThrough wrapText="bothSides">
                  <wp:wrapPolygon edited="0">
                    <wp:start x="-326" y="-8229"/>
                    <wp:lineTo x="-326" y="49371"/>
                    <wp:lineTo x="21987" y="49371"/>
                    <wp:lineTo x="21987" y="-8229"/>
                    <wp:lineTo x="-326" y="-8229"/>
                  </wp:wrapPolygon>
                </wp:wrapThrough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9.9pt;margin-top:143.35pt;width:265.25pt;height:5.2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" strokecolor="#7f7f7f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4DCC2B0" wp14:editId="6425AB62">
                <wp:simplePos x="0" y="0"/>
                <wp:positionH relativeFrom="page">
                  <wp:posOffset>745490</wp:posOffset>
                </wp:positionH>
                <wp:positionV relativeFrom="page">
                  <wp:posOffset>7992745</wp:posOffset>
                </wp:positionV>
                <wp:extent cx="642620" cy="483235"/>
                <wp:effectExtent l="3492" t="0" r="21273" b="21272"/>
                <wp:wrapThrough wrapText="bothSides">
                  <wp:wrapPolygon edited="0">
                    <wp:start x="117" y="21756"/>
                    <wp:lineTo x="21461" y="21756"/>
                    <wp:lineTo x="21461" y="185"/>
                    <wp:lineTo x="117" y="184"/>
                    <wp:lineTo x="117" y="21756"/>
                  </wp:wrapPolygon>
                </wp:wrapThrough>
                <wp:docPr id="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7pt;margin-top:629.35pt;width:50.6pt;height:38.05pt;rotation:90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42CB974" wp14:editId="12D34B5E">
                <wp:simplePos x="0" y="0"/>
                <wp:positionH relativeFrom="page">
                  <wp:posOffset>748030</wp:posOffset>
                </wp:positionH>
                <wp:positionV relativeFrom="page">
                  <wp:posOffset>7347585</wp:posOffset>
                </wp:positionV>
                <wp:extent cx="642620" cy="483235"/>
                <wp:effectExtent l="3492" t="0" r="21273" b="21272"/>
                <wp:wrapThrough wrapText="bothSides">
                  <wp:wrapPolygon edited="0">
                    <wp:start x="117" y="21756"/>
                    <wp:lineTo x="21461" y="21756"/>
                    <wp:lineTo x="21461" y="185"/>
                    <wp:lineTo x="117" y="184"/>
                    <wp:lineTo x="117" y="21756"/>
                  </wp:wrapPolygon>
                </wp:wrapThrough>
                <wp:docPr id="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9pt;margin-top:578.55pt;width:50.6pt;height:38.05pt;rotation:90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FF1FC7" wp14:editId="2C72EBD6">
                <wp:simplePos x="0" y="0"/>
                <wp:positionH relativeFrom="page">
                  <wp:posOffset>697230</wp:posOffset>
                </wp:positionH>
                <wp:positionV relativeFrom="page">
                  <wp:posOffset>6023610</wp:posOffset>
                </wp:positionV>
                <wp:extent cx="696595" cy="1243330"/>
                <wp:effectExtent l="0" t="0" r="14605" b="26670"/>
                <wp:wrapThrough wrapText="bothSides">
                  <wp:wrapPolygon edited="0">
                    <wp:start x="0" y="0"/>
                    <wp:lineTo x="0" y="21622"/>
                    <wp:lineTo x="21265" y="21622"/>
                    <wp:lineTo x="21265" y="0"/>
                    <wp:lineTo x="0" y="0"/>
                  </wp:wrapPolygon>
                </wp:wrapThrough>
                <wp:docPr id="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474.3pt;width:54.85pt;height:97.9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FCE42B7" wp14:editId="36E23561">
                <wp:simplePos x="0" y="0"/>
                <wp:positionH relativeFrom="page">
                  <wp:posOffset>2057400</wp:posOffset>
                </wp:positionH>
                <wp:positionV relativeFrom="page">
                  <wp:posOffset>9511665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2pt;margin-top:748.95pt;width:50.6pt;height:38.0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Ct3e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F26AE58" wp14:editId="29FB3339">
                <wp:simplePos x="0" y="0"/>
                <wp:positionH relativeFrom="page">
                  <wp:posOffset>2701925</wp:posOffset>
                </wp:positionH>
                <wp:positionV relativeFrom="page">
                  <wp:posOffset>9341485</wp:posOffset>
                </wp:positionV>
                <wp:extent cx="1162685" cy="648970"/>
                <wp:effectExtent l="0" t="0" r="31115" b="36830"/>
                <wp:wrapThrough wrapText="bothSides">
                  <wp:wrapPolygon edited="0">
                    <wp:start x="0" y="0"/>
                    <wp:lineTo x="0" y="21980"/>
                    <wp:lineTo x="21706" y="21980"/>
                    <wp:lineTo x="21706" y="0"/>
                    <wp:lineTo x="0" y="0"/>
                  </wp:wrapPolygon>
                </wp:wrapThrough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2.75pt;margin-top:735.55pt;width:91.55pt;height:51.1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E8CF9A" wp14:editId="1270FBC6">
                <wp:simplePos x="0" y="0"/>
                <wp:positionH relativeFrom="page">
                  <wp:posOffset>697230</wp:posOffset>
                </wp:positionH>
                <wp:positionV relativeFrom="page">
                  <wp:posOffset>2151380</wp:posOffset>
                </wp:positionV>
                <wp:extent cx="696595" cy="1104900"/>
                <wp:effectExtent l="0" t="0" r="14605" b="38100"/>
                <wp:wrapThrough wrapText="bothSides">
                  <wp:wrapPolygon edited="0">
                    <wp:start x="0" y="0"/>
                    <wp:lineTo x="0" y="21848"/>
                    <wp:lineTo x="21265" y="21848"/>
                    <wp:lineTo x="21265" y="0"/>
                    <wp:lineTo x="0" y="0"/>
                  </wp:wrapPolygon>
                </wp:wrapThrough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169.4pt;width:54.85pt;height:87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" fillcolor="white [3212]" strokecolor="#7f7f7f [1612]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3779095" wp14:editId="6CF259B3">
                <wp:simplePos x="0" y="0"/>
                <wp:positionH relativeFrom="page">
                  <wp:posOffset>3666490</wp:posOffset>
                </wp:positionH>
                <wp:positionV relativeFrom="page">
                  <wp:posOffset>5231130</wp:posOffset>
                </wp:positionV>
                <wp:extent cx="642620" cy="485140"/>
                <wp:effectExtent l="0" t="0" r="8890" b="11430"/>
                <wp:wrapThrough wrapText="bothSides">
                  <wp:wrapPolygon edited="0">
                    <wp:start x="-320" y="0"/>
                    <wp:lineTo x="-320" y="21402"/>
                    <wp:lineTo x="21920" y="21402"/>
                    <wp:lineTo x="21920" y="0"/>
                    <wp:lineTo x="-320" y="0"/>
                  </wp:wrapPolygon>
                </wp:wrapThrough>
                <wp:docPr id="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8.7pt;margin-top:411.9pt;width:50.6pt;height:38.2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68235C" wp14:editId="3E2159A9">
                <wp:simplePos x="0" y="0"/>
                <wp:positionH relativeFrom="page">
                  <wp:posOffset>1612900</wp:posOffset>
                </wp:positionH>
                <wp:positionV relativeFrom="page">
                  <wp:posOffset>5231130</wp:posOffset>
                </wp:positionV>
                <wp:extent cx="642620" cy="485140"/>
                <wp:effectExtent l="0" t="0" r="17780" b="11430"/>
                <wp:wrapThrough wrapText="bothSides">
                  <wp:wrapPolygon edited="0">
                    <wp:start x="-320" y="0"/>
                    <wp:lineTo x="-320" y="21402"/>
                    <wp:lineTo x="21920" y="21402"/>
                    <wp:lineTo x="21920" y="0"/>
                    <wp:lineTo x="-320" y="0"/>
                  </wp:wrapPolygon>
                </wp:wrapThrough>
                <wp:docPr id="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7pt;margin-top:411.9pt;width:50.6pt;height:38.2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0798F0C" wp14:editId="7271935A">
                <wp:simplePos x="0" y="0"/>
                <wp:positionH relativeFrom="page">
                  <wp:posOffset>1612900</wp:posOffset>
                </wp:positionH>
                <wp:positionV relativeFrom="page">
                  <wp:posOffset>4293235</wp:posOffset>
                </wp:positionV>
                <wp:extent cx="642620" cy="485140"/>
                <wp:effectExtent l="0" t="635" r="17780" b="9525"/>
                <wp:wrapThrough wrapText="bothSides">
                  <wp:wrapPolygon edited="0">
                    <wp:start x="-320" y="0"/>
                    <wp:lineTo x="-320" y="21402"/>
                    <wp:lineTo x="21920" y="21402"/>
                    <wp:lineTo x="21920" y="0"/>
                    <wp:lineTo x="-320" y="0"/>
                  </wp:wrapPolygon>
                </wp:wrapThrough>
                <wp:docPr id="8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7pt;margin-top:338.05pt;width:50.6pt;height:38.2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A2ED54A" wp14:editId="41B93972">
                <wp:simplePos x="0" y="0"/>
                <wp:positionH relativeFrom="page">
                  <wp:posOffset>3666490</wp:posOffset>
                </wp:positionH>
                <wp:positionV relativeFrom="page">
                  <wp:posOffset>4293235</wp:posOffset>
                </wp:positionV>
                <wp:extent cx="642620" cy="485140"/>
                <wp:effectExtent l="0" t="635" r="8890" b="9525"/>
                <wp:wrapThrough wrapText="bothSides">
                  <wp:wrapPolygon edited="0">
                    <wp:start x="-320" y="0"/>
                    <wp:lineTo x="-320" y="21402"/>
                    <wp:lineTo x="21920" y="21402"/>
                    <wp:lineTo x="21920" y="0"/>
                    <wp:lineTo x="-320" y="0"/>
                  </wp:wrapPolygon>
                </wp:wrapThrough>
                <wp:docPr id="8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8.7pt;margin-top:338.05pt;width:50.6pt;height:38.2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9DDA1C7" wp14:editId="4694478E">
                <wp:simplePos x="0" y="0"/>
                <wp:positionH relativeFrom="page">
                  <wp:posOffset>697230</wp:posOffset>
                </wp:positionH>
                <wp:positionV relativeFrom="page">
                  <wp:posOffset>3263265</wp:posOffset>
                </wp:positionV>
                <wp:extent cx="109220" cy="1274445"/>
                <wp:effectExtent l="0" t="0" r="19050" b="8890"/>
                <wp:wrapThrough wrapText="bothSides">
                  <wp:wrapPolygon edited="0">
                    <wp:start x="-1758" y="0"/>
                    <wp:lineTo x="-1758" y="21439"/>
                    <wp:lineTo x="23358" y="21439"/>
                    <wp:lineTo x="23358" y="0"/>
                    <wp:lineTo x="-1758" y="0"/>
                  </wp:wrapPolygon>
                </wp:wrapThrough>
                <wp:docPr id="80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4.9pt;margin-top:256.95pt;width:8.6pt;height:100.3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" fillcolor="#a5a5a5" strokecolor="#a5a5a5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189DA98" wp14:editId="6093C20C">
                <wp:simplePos x="0" y="0"/>
                <wp:positionH relativeFrom="page">
                  <wp:posOffset>2898775</wp:posOffset>
                </wp:positionH>
                <wp:positionV relativeFrom="page">
                  <wp:posOffset>8081010</wp:posOffset>
                </wp:positionV>
                <wp:extent cx="642620" cy="483235"/>
                <wp:effectExtent l="3175" t="3810" r="1460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7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.25pt;margin-top:636.3pt;width:50.6pt;height:38.0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lsw+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F88357B" wp14:editId="47787178">
                <wp:simplePos x="0" y="0"/>
                <wp:positionH relativeFrom="page">
                  <wp:posOffset>2257425</wp:posOffset>
                </wp:positionH>
                <wp:positionV relativeFrom="page">
                  <wp:posOffset>8081010</wp:posOffset>
                </wp:positionV>
                <wp:extent cx="642620" cy="483235"/>
                <wp:effectExtent l="0" t="3810" r="825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7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75pt;margin-top:636.3pt;width:50.6pt;height:38.0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2A5F4DD" wp14:editId="63AFAE2E">
                <wp:simplePos x="0" y="0"/>
                <wp:positionH relativeFrom="page">
                  <wp:posOffset>2898775</wp:posOffset>
                </wp:positionH>
                <wp:positionV relativeFrom="page">
                  <wp:posOffset>7595870</wp:posOffset>
                </wp:positionV>
                <wp:extent cx="642620" cy="483235"/>
                <wp:effectExtent l="0" t="1270" r="6985" b="1079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.25pt;margin-top:598.1pt;width:50.6pt;height:38.0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sqn+Y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5BA0A21" wp14:editId="2D2371A6">
                <wp:simplePos x="0" y="0"/>
                <wp:positionH relativeFrom="page">
                  <wp:posOffset>2254250</wp:posOffset>
                </wp:positionH>
                <wp:positionV relativeFrom="page">
                  <wp:posOffset>7595870</wp:posOffset>
                </wp:positionV>
                <wp:extent cx="642620" cy="483235"/>
                <wp:effectExtent l="6350" t="1270" r="11430" b="1079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5pt;margin-top:598.1pt;width:50.6pt;height:38.0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CBC918" wp14:editId="7BEE64BF">
                <wp:simplePos x="0" y="0"/>
                <wp:positionH relativeFrom="page">
                  <wp:posOffset>4415790</wp:posOffset>
                </wp:positionH>
                <wp:positionV relativeFrom="page">
                  <wp:posOffset>7103110</wp:posOffset>
                </wp:positionV>
                <wp:extent cx="642620" cy="483235"/>
                <wp:effectExtent l="0" t="3810" r="8890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7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7.7pt;margin-top:559.3pt;width:50.6pt;height:38.0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xNxe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9BFB16" wp14:editId="11FC2CAC">
                <wp:simplePos x="0" y="0"/>
                <wp:positionH relativeFrom="page">
                  <wp:posOffset>6188075</wp:posOffset>
                </wp:positionH>
                <wp:positionV relativeFrom="page">
                  <wp:posOffset>8682355</wp:posOffset>
                </wp:positionV>
                <wp:extent cx="167005" cy="1307465"/>
                <wp:effectExtent l="3175" t="0" r="7620" b="17780"/>
                <wp:wrapThrough wrapText="bothSides">
                  <wp:wrapPolygon edited="0">
                    <wp:start x="-329" y="0"/>
                    <wp:lineTo x="-329" y="21390"/>
                    <wp:lineTo x="21929" y="21390"/>
                    <wp:lineTo x="21929" y="0"/>
                    <wp:lineTo x="-329" y="0"/>
                  </wp:wrapPolygon>
                </wp:wrapThrough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7.25pt;margin-top:683.65pt;width:13.15pt;height:102.9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24A865F" wp14:editId="5011B3B7">
                <wp:simplePos x="0" y="0"/>
                <wp:positionH relativeFrom="page">
                  <wp:posOffset>5066030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635" r="18415" b="1143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98.9pt;margin-top:491.7pt;width:50.6pt;height:38.0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2285F14" wp14:editId="71D455CF">
                <wp:simplePos x="0" y="0"/>
                <wp:positionH relativeFrom="page">
                  <wp:posOffset>3666490</wp:posOffset>
                </wp:positionH>
                <wp:positionV relativeFrom="page">
                  <wp:posOffset>6242685</wp:posOffset>
                </wp:positionV>
                <wp:extent cx="642620" cy="483235"/>
                <wp:effectExtent l="0" t="0" r="8890" b="1778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8.7pt;margin-top:491.55pt;width:50.6pt;height:38.0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WM2+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9ECD457" wp14:editId="0D9B0E69">
                <wp:simplePos x="0" y="0"/>
                <wp:positionH relativeFrom="page">
                  <wp:posOffset>5066030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4445" r="9525" b="762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3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98.9pt;margin-top:412.05pt;width:50.6pt;height:38.0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4MyuUCAADh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0848EEA" wp14:editId="486B6666">
                <wp:simplePos x="0" y="0"/>
                <wp:positionH relativeFrom="page">
                  <wp:posOffset>5066030</wp:posOffset>
                </wp:positionH>
                <wp:positionV relativeFrom="page">
                  <wp:posOffset>4295140</wp:posOffset>
                </wp:positionV>
                <wp:extent cx="642620" cy="483235"/>
                <wp:effectExtent l="3810" t="0" r="13970" b="1333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98.9pt;margin-top:338.2pt;width:50.6pt;height:38.0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B442428" wp14:editId="602BE8D9">
                <wp:simplePos x="0" y="0"/>
                <wp:positionH relativeFrom="page">
                  <wp:posOffset>5067935</wp:posOffset>
                </wp:positionH>
                <wp:positionV relativeFrom="page">
                  <wp:posOffset>3331845</wp:posOffset>
                </wp:positionV>
                <wp:extent cx="642620" cy="483235"/>
                <wp:effectExtent l="5715" t="4445" r="12065" b="762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99.05pt;margin-top:262.35pt;width:50.6pt;height:38.0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wjZuYCAADh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F90B044" wp14:editId="3CC6D59A">
                <wp:simplePos x="0" y="0"/>
                <wp:positionH relativeFrom="page">
                  <wp:posOffset>3668395</wp:posOffset>
                </wp:positionH>
                <wp:positionV relativeFrom="page">
                  <wp:posOffset>3329940</wp:posOffset>
                </wp:positionV>
                <wp:extent cx="642620" cy="483235"/>
                <wp:effectExtent l="0" t="2540" r="6985" b="952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8.85pt;margin-top:262.2pt;width:50.6pt;height:38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SopuUCAADh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2FD57ED" wp14:editId="3C22F6EA">
                <wp:simplePos x="0" y="0"/>
                <wp:positionH relativeFrom="page">
                  <wp:posOffset>1614805</wp:posOffset>
                </wp:positionH>
                <wp:positionV relativeFrom="page">
                  <wp:posOffset>3329940</wp:posOffset>
                </wp:positionV>
                <wp:extent cx="642620" cy="483235"/>
                <wp:effectExtent l="1905" t="0" r="15875" b="1714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7.15pt;margin-top:262.2pt;width:50.6pt;height:38.0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5lOuYCAADh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467445A" wp14:editId="28B60644">
                <wp:simplePos x="0" y="0"/>
                <wp:positionH relativeFrom="page">
                  <wp:posOffset>3021965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635" r="18415" b="1143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7.95pt;margin-top:491.7pt;width:50.6pt;height:38.0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1B22D0" wp14:editId="2E1363AD">
                <wp:simplePos x="0" y="0"/>
                <wp:positionH relativeFrom="page">
                  <wp:posOffset>1612900</wp:posOffset>
                </wp:positionH>
                <wp:positionV relativeFrom="page">
                  <wp:posOffset>6235065</wp:posOffset>
                </wp:positionV>
                <wp:extent cx="642620" cy="483235"/>
                <wp:effectExtent l="0" t="3810" r="952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7pt;margin-top:490.95pt;width:50.6pt;height:38.0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GJoOUCAADh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8E39CB8" wp14:editId="0F001384">
                <wp:simplePos x="0" y="0"/>
                <wp:positionH relativeFrom="page">
                  <wp:posOffset>5710555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635" r="9525" b="1143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9.65pt;margin-top:491.7pt;width:50.6pt;height:38.0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F96C2C" wp14:editId="4BB796D2">
                <wp:simplePos x="0" y="0"/>
                <wp:positionH relativeFrom="page">
                  <wp:posOffset>977900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4445" r="8890" b="762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7pt;margin-top:412.05pt;width:50.6pt;height:38.0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D21D107" wp14:editId="755CD21B">
                <wp:simplePos x="0" y="0"/>
                <wp:positionH relativeFrom="page">
                  <wp:posOffset>5710555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1587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9.65pt;margin-top:412.05pt;width:50.6pt;height:38.0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fN1OUCAADh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4F54A7A" wp14:editId="5136D6C1">
                <wp:simplePos x="0" y="0"/>
                <wp:positionH relativeFrom="page">
                  <wp:posOffset>3021965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635" r="18415" b="1143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7.95pt;margin-top:412.05pt;width:50.6pt;height:38.0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FD978F0" wp14:editId="15016C54">
                <wp:simplePos x="0" y="0"/>
                <wp:positionH relativeFrom="page">
                  <wp:posOffset>3021965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9525" b="1778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7.95pt;margin-top:338.2pt;width:50.6pt;height:38.0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dgRe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2A57D86" wp14:editId="51CD618F">
                <wp:simplePos x="0" y="0"/>
                <wp:positionH relativeFrom="page">
                  <wp:posOffset>977900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1778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7pt;margin-top:338.2pt;width:50.6pt;height:38.0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/rhe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F2489BC" wp14:editId="47C4C285">
                <wp:simplePos x="0" y="0"/>
                <wp:positionH relativeFrom="page">
                  <wp:posOffset>5710555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9525" b="1778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9.65pt;margin-top:338.2pt;width:50.6pt;height:38.0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UmGe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2673E42" wp14:editId="2DCC50EE">
                <wp:simplePos x="0" y="0"/>
                <wp:positionH relativeFrom="page">
                  <wp:posOffset>5614035</wp:posOffset>
                </wp:positionH>
                <wp:positionV relativeFrom="page">
                  <wp:posOffset>7292340</wp:posOffset>
                </wp:positionV>
                <wp:extent cx="741045" cy="1380490"/>
                <wp:effectExtent l="635" t="2540" r="7620" b="13970"/>
                <wp:wrapThrough wrapText="bothSides">
                  <wp:wrapPolygon edited="0">
                    <wp:start x="-315" y="0"/>
                    <wp:lineTo x="-315" y="21391"/>
                    <wp:lineTo x="21915" y="21391"/>
                    <wp:lineTo x="21915" y="0"/>
                    <wp:lineTo x="-315" y="0"/>
                  </wp:wrapPolygon>
                </wp:wrapThrough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04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2.05pt;margin-top:574.2pt;width:58.35pt;height:108.7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24983F8" wp14:editId="29587BD7">
                <wp:simplePos x="0" y="0"/>
                <wp:positionH relativeFrom="page">
                  <wp:posOffset>3023870</wp:posOffset>
                </wp:positionH>
                <wp:positionV relativeFrom="page">
                  <wp:posOffset>3331845</wp:posOffset>
                </wp:positionV>
                <wp:extent cx="642620" cy="483235"/>
                <wp:effectExtent l="1270" t="4445" r="16510" b="762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8.1pt;margin-top:262.35pt;width:50.6pt;height:38.0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293AA2B" wp14:editId="35F3FCE7">
                <wp:simplePos x="0" y="0"/>
                <wp:positionH relativeFrom="page">
                  <wp:posOffset>979805</wp:posOffset>
                </wp:positionH>
                <wp:positionV relativeFrom="page">
                  <wp:posOffset>3331845</wp:posOffset>
                </wp:positionV>
                <wp:extent cx="642620" cy="483235"/>
                <wp:effectExtent l="1905" t="4445" r="15875" b="762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7.15pt;margin-top:262.35pt;width:50.6pt;height:38.0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rKg+UCAADh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C39F61E" wp14:editId="06A3D2B1">
                <wp:simplePos x="0" y="0"/>
                <wp:positionH relativeFrom="page">
                  <wp:posOffset>5712460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4445" r="7620" b="7620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9.8pt;margin-top:262.35pt;width:50.6pt;height:38.0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vpreUCAADh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D67218" wp14:editId="1EE3D97D">
                <wp:simplePos x="0" y="0"/>
                <wp:positionH relativeFrom="page">
                  <wp:posOffset>1476375</wp:posOffset>
                </wp:positionH>
                <wp:positionV relativeFrom="page">
                  <wp:posOffset>1310640</wp:posOffset>
                </wp:positionV>
                <wp:extent cx="60960" cy="975360"/>
                <wp:effectExtent l="3175" t="2540" r="12065" b="12700"/>
                <wp:wrapThrough wrapText="bothSides">
                  <wp:wrapPolygon edited="0">
                    <wp:start x="-7200" y="0"/>
                    <wp:lineTo x="-7200" y="21389"/>
                    <wp:lineTo x="25200" y="21389"/>
                    <wp:lineTo x="25200" y="0"/>
                    <wp:lineTo x="-7200" y="0"/>
                  </wp:wrapPolygon>
                </wp:wrapThrough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103.2pt;width:4.8pt;height:76.8pt;rotation:90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" fillcolor="#bfbfb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1B50ED" wp14:editId="00FC56A3">
                <wp:simplePos x="0" y="0"/>
                <wp:positionH relativeFrom="page">
                  <wp:posOffset>1476375</wp:posOffset>
                </wp:positionH>
                <wp:positionV relativeFrom="page">
                  <wp:posOffset>9519285</wp:posOffset>
                </wp:positionV>
                <wp:extent cx="60960" cy="975360"/>
                <wp:effectExtent l="3175" t="0" r="12065" b="8255"/>
                <wp:wrapThrough wrapText="bothSides">
                  <wp:wrapPolygon edited="0">
                    <wp:start x="-7200" y="0"/>
                    <wp:lineTo x="-7200" y="21389"/>
                    <wp:lineTo x="25200" y="21389"/>
                    <wp:lineTo x="25200" y="0"/>
                    <wp:lineTo x="-7200" y="0"/>
                  </wp:wrapPolygon>
                </wp:wrapThrough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749.55pt;width:4.8pt;height:76.8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" fillcolor="#bfbfb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946A14" wp14:editId="37B66A51">
                <wp:simplePos x="0" y="0"/>
                <wp:positionH relativeFrom="page">
                  <wp:posOffset>6956425</wp:posOffset>
                </wp:positionH>
                <wp:positionV relativeFrom="page">
                  <wp:posOffset>2342515</wp:posOffset>
                </wp:positionV>
                <wp:extent cx="60960" cy="975360"/>
                <wp:effectExtent l="0" t="5715" r="18415" b="9525"/>
                <wp:wrapThrough wrapText="bothSides">
                  <wp:wrapPolygon edited="0">
                    <wp:start x="-3600" y="0"/>
                    <wp:lineTo x="-3600" y="21389"/>
                    <wp:lineTo x="25200" y="21389"/>
                    <wp:lineTo x="25200" y="0"/>
                    <wp:lineTo x="-3600" y="0"/>
                  </wp:wrapPolygon>
                </wp:wrapThrough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7.75pt;margin-top:184.45pt;width:4.8pt;height:76.8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" fillcolor="#bfbfbf [2412]" strokecolor="black [3213]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197DC4" wp14:editId="28FAA7F7">
                <wp:simplePos x="0" y="0"/>
                <wp:positionH relativeFrom="page">
                  <wp:posOffset>6372860</wp:posOffset>
                </wp:positionH>
                <wp:positionV relativeFrom="page">
                  <wp:posOffset>3330575</wp:posOffset>
                </wp:positionV>
                <wp:extent cx="619125" cy="6677025"/>
                <wp:effectExtent l="10160" t="15875" r="18415" b="12700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6770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262.25pt;width:48.75pt;height:525.7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0A679A" wp14:editId="3135539E">
                <wp:simplePos x="0" y="0"/>
                <wp:positionH relativeFrom="page">
                  <wp:posOffset>6372860</wp:posOffset>
                </wp:positionH>
                <wp:positionV relativeFrom="page">
                  <wp:posOffset>1794510</wp:posOffset>
                </wp:positionV>
                <wp:extent cx="619125" cy="535305"/>
                <wp:effectExtent l="10160" t="16510" r="18415" b="6985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3530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141.3pt;width:48.75pt;height:42.1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5D5919D" wp14:editId="4D401D3C">
                <wp:simplePos x="0" y="0"/>
                <wp:positionH relativeFrom="page">
                  <wp:posOffset>683895</wp:posOffset>
                </wp:positionH>
                <wp:positionV relativeFrom="page">
                  <wp:posOffset>1794510</wp:posOffset>
                </wp:positionV>
                <wp:extent cx="6308090" cy="8213090"/>
                <wp:effectExtent l="10795" t="16510" r="18415" b="12700"/>
                <wp:wrapThrough wrapText="bothSides">
                  <wp:wrapPolygon edited="0">
                    <wp:start x="-33" y="-25"/>
                    <wp:lineTo x="-33" y="21600"/>
                    <wp:lineTo x="21665" y="21600"/>
                    <wp:lineTo x="21665" y="-25"/>
                    <wp:lineTo x="-33" y="-25"/>
                  </wp:wrapPolygon>
                </wp:wrapThrough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8090" cy="821309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3.85pt;margin-top:141.3pt;width:496.7pt;height:646.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br w:type="page"/>
      </w:r>
      <w:r w:rsidR="00E011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856D40" wp14:editId="4F55F5E1">
                <wp:simplePos x="0" y="0"/>
                <wp:positionH relativeFrom="page">
                  <wp:posOffset>1614805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2B6F20" w14:textId="5EEDB793" w:rsidR="0008429F" w:rsidRDefault="0008429F" w:rsidP="00DB6CB7">
                            <w:pPr>
                              <w:jc w:val="center"/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Ayoub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127.15pt;margin-top:262.35pt;width:50.6pt;height:38.0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2A2B6F20" w14:textId="5EEDB793" w:rsidR="0008429F" w:rsidRDefault="0008429F" w:rsidP="00DB6CB7">
                      <w:pPr>
                        <w:jc w:val="center"/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Ayoub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5ACA4D4" wp14:editId="5E1EF7BF">
                <wp:simplePos x="0" y="0"/>
                <wp:positionH relativeFrom="page">
                  <wp:posOffset>683895</wp:posOffset>
                </wp:positionH>
                <wp:positionV relativeFrom="page">
                  <wp:posOffset>1801495</wp:posOffset>
                </wp:positionV>
                <wp:extent cx="6308090" cy="8213090"/>
                <wp:effectExtent l="0" t="0" r="16510" b="16510"/>
                <wp:wrapThrough wrapText="bothSides">
                  <wp:wrapPolygon edited="0">
                    <wp:start x="0" y="0"/>
                    <wp:lineTo x="0" y="21577"/>
                    <wp:lineTo x="21570" y="21577"/>
                    <wp:lineTo x="21570" y="0"/>
                    <wp:lineTo x="0" y="0"/>
                  </wp:wrapPolygon>
                </wp:wrapThrough>
                <wp:docPr id="16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8090" cy="821309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3.85pt;margin-top:141.85pt;width:496.7pt;height:646.7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99A4555" wp14:editId="631C1055">
                <wp:simplePos x="0" y="0"/>
                <wp:positionH relativeFrom="page">
                  <wp:posOffset>530860</wp:posOffset>
                </wp:positionH>
                <wp:positionV relativeFrom="page">
                  <wp:posOffset>934948</wp:posOffset>
                </wp:positionV>
                <wp:extent cx="6599405" cy="739740"/>
                <wp:effectExtent l="0" t="0" r="0" b="0"/>
                <wp:wrapThrough wrapText="bothSides">
                  <wp:wrapPolygon edited="0">
                    <wp:start x="83" y="0"/>
                    <wp:lineTo x="83" y="20784"/>
                    <wp:lineTo x="21450" y="20784"/>
                    <wp:lineTo x="21450" y="0"/>
                    <wp:lineTo x="83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405" cy="73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AC9EA" w14:textId="7D1AA1C8" w:rsidR="0008429F" w:rsidRPr="008C1DED" w:rsidRDefault="000842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1DED">
                              <w:rPr>
                                <w:rFonts w:ascii="Comic Sans MS" w:hAnsi="Comic Sans MS"/>
                              </w:rPr>
                              <w:t xml:space="preserve">Sur le plan de la classe, colorie en rouge ta table, en vert le tableau, en jaune les emplacements des ordinateurs, et en bleu les bibliothèques.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4" type="#_x0000_t202" style="position:absolute;margin-left:41.8pt;margin-top:73.6pt;width:519.65pt;height:58.2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wFcdsCAAAi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" mv:complextextbox="1" filled="f" stroked="f">
                <v:textbox>
                  <w:txbxContent>
                    <w:p w14:paraId="759AC9EA" w14:textId="7D1AA1C8" w:rsidR="0008429F" w:rsidRPr="008C1DED" w:rsidRDefault="0008429F">
                      <w:pPr>
                        <w:rPr>
                          <w:rFonts w:ascii="Comic Sans MS" w:hAnsi="Comic Sans MS"/>
                        </w:rPr>
                      </w:pPr>
                      <w:r w:rsidRPr="008C1DED">
                        <w:rPr>
                          <w:rFonts w:ascii="Comic Sans MS" w:hAnsi="Comic Sans MS"/>
                        </w:rPr>
                        <w:t xml:space="preserve">Sur le plan de la classe, colorie en rouge ta table, en vert le tableau, en jaune les emplacements des ordinateurs, et en bleu les bibliothèques.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A6A0845" wp14:editId="00CC3E39">
                <wp:simplePos x="0" y="0"/>
                <wp:positionH relativeFrom="page">
                  <wp:posOffset>5877560</wp:posOffset>
                </wp:positionH>
                <wp:positionV relativeFrom="page">
                  <wp:posOffset>307975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3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070982" w14:textId="77777777" w:rsidR="0008429F" w:rsidRPr="00E07D3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</w:pPr>
                            <w:r w:rsidRPr="00E07D36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65" style="position:absolute;margin-left:462.8pt;margin-top:24.25pt;width:101.8pt;height:36.6pt;rotation:343053fd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.3mm,,.3mm">
                  <w:txbxContent>
                    <w:p w14:paraId="2F070982" w14:textId="77777777" w:rsidR="0008429F" w:rsidRPr="00E07D3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</w:rPr>
                      </w:pPr>
                      <w:r w:rsidRPr="00E07D36">
                        <w:rPr>
                          <w:rFonts w:ascii="Comic Sans MS" w:hAnsi="Comic Sans MS"/>
                          <w:color w:val="000000"/>
                          <w:sz w:val="22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67BCD8D" wp14:editId="46896095">
                <wp:simplePos x="0" y="0"/>
                <wp:positionH relativeFrom="page">
                  <wp:posOffset>3021965</wp:posOffset>
                </wp:positionH>
                <wp:positionV relativeFrom="page">
                  <wp:posOffset>347345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E28F05" w14:textId="77777777" w:rsidR="0008429F" w:rsidRPr="0004467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Le plan de la classe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36" style="position:absolute;margin-left:237.95pt;margin-top:27.35pt;width:171pt;height:33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14E28F05" w14:textId="77777777" w:rsidR="0008429F" w:rsidRPr="0004467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Le plan de la classe 2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F4B0893" wp14:editId="1C94BE14">
                <wp:simplePos x="0" y="0"/>
                <wp:positionH relativeFrom="page">
                  <wp:posOffset>530860</wp:posOffset>
                </wp:positionH>
                <wp:positionV relativeFrom="page">
                  <wp:posOffset>346710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CD0511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1F482DA7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37" style="position:absolute;margin-left:41.8pt;margin-top:27.3pt;width:186.2pt;height:33.5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47CD0511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1F482DA7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14CD478" wp14:editId="4B7FB2D8">
                <wp:simplePos x="0" y="0"/>
                <wp:positionH relativeFrom="page">
                  <wp:posOffset>3865880</wp:posOffset>
                </wp:positionH>
                <wp:positionV relativeFrom="page">
                  <wp:posOffset>9635490</wp:posOffset>
                </wp:positionV>
                <wp:extent cx="485775" cy="360045"/>
                <wp:effectExtent l="0" t="0" r="22225" b="20955"/>
                <wp:wrapThrough wrapText="bothSides">
                  <wp:wrapPolygon edited="0">
                    <wp:start x="0" y="0"/>
                    <wp:lineTo x="0" y="21333"/>
                    <wp:lineTo x="21459" y="21333"/>
                    <wp:lineTo x="21459" y="0"/>
                    <wp:lineTo x="0" y="0"/>
                  </wp:wrapPolygon>
                </wp:wrapThrough>
                <wp:docPr id="10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4.4pt;margin-top:758.7pt;width:38.25pt;height:28.3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CFCEB98" wp14:editId="0DE73257">
                <wp:simplePos x="0" y="0"/>
                <wp:positionH relativeFrom="page">
                  <wp:posOffset>4361180</wp:posOffset>
                </wp:positionH>
                <wp:positionV relativeFrom="page">
                  <wp:posOffset>9700260</wp:posOffset>
                </wp:positionV>
                <wp:extent cx="1824355" cy="290195"/>
                <wp:effectExtent l="0" t="0" r="29845" b="14605"/>
                <wp:wrapThrough wrapText="bothSides">
                  <wp:wrapPolygon edited="0">
                    <wp:start x="0" y="0"/>
                    <wp:lineTo x="0" y="20796"/>
                    <wp:lineTo x="21653" y="20796"/>
                    <wp:lineTo x="21653" y="0"/>
                    <wp:lineTo x="0" y="0"/>
                  </wp:wrapPolygon>
                </wp:wrapThrough>
                <wp:docPr id="10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3.4pt;margin-top:763.8pt;width:143.65pt;height:22.8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982DA7D" wp14:editId="2C04F807">
                <wp:simplePos x="0" y="0"/>
                <wp:positionH relativeFrom="page">
                  <wp:posOffset>697230</wp:posOffset>
                </wp:positionH>
                <wp:positionV relativeFrom="page">
                  <wp:posOffset>8560435</wp:posOffset>
                </wp:positionV>
                <wp:extent cx="584200" cy="1001395"/>
                <wp:effectExtent l="0" t="0" r="25400" b="14605"/>
                <wp:wrapThrough wrapText="bothSides">
                  <wp:wrapPolygon edited="0">
                    <wp:start x="0" y="0"/>
                    <wp:lineTo x="0" y="21367"/>
                    <wp:lineTo x="21600" y="21367"/>
                    <wp:lineTo x="21600" y="0"/>
                    <wp:lineTo x="0" y="0"/>
                  </wp:wrapPolygon>
                </wp:wrapThrough>
                <wp:docPr id="1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674.05pt;width:46pt;height:78.8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5ABFFE1" wp14:editId="428444B0">
                <wp:simplePos x="0" y="0"/>
                <wp:positionH relativeFrom="page">
                  <wp:posOffset>704850</wp:posOffset>
                </wp:positionH>
                <wp:positionV relativeFrom="page">
                  <wp:posOffset>7279640</wp:posOffset>
                </wp:positionV>
                <wp:extent cx="109220" cy="1274445"/>
                <wp:effectExtent l="0" t="0" r="17780" b="20955"/>
                <wp:wrapThrough wrapText="bothSides">
                  <wp:wrapPolygon edited="0">
                    <wp:start x="0" y="0"/>
                    <wp:lineTo x="0" y="21525"/>
                    <wp:lineTo x="20093" y="21525"/>
                    <wp:lineTo x="20093" y="0"/>
                    <wp:lineTo x="0" y="0"/>
                  </wp:wrapPolygon>
                </wp:wrapThrough>
                <wp:docPr id="11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5.5pt;margin-top:573.2pt;width:8.6pt;height:100.3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" fillcolor="#a5a5a5 [2092]" strokecolor="#a5a5a5 [2092]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74BE7A1" wp14:editId="66020791">
                <wp:simplePos x="0" y="0"/>
                <wp:positionH relativeFrom="page">
                  <wp:posOffset>3090545</wp:posOffset>
                </wp:positionH>
                <wp:positionV relativeFrom="page">
                  <wp:posOffset>1847215</wp:posOffset>
                </wp:positionV>
                <wp:extent cx="2303145" cy="236855"/>
                <wp:effectExtent l="0" t="0" r="33655" b="17145"/>
                <wp:wrapThrough wrapText="bothSides">
                  <wp:wrapPolygon edited="0">
                    <wp:start x="0" y="0"/>
                    <wp:lineTo x="0" y="20847"/>
                    <wp:lineTo x="21677" y="20847"/>
                    <wp:lineTo x="21677" y="0"/>
                    <wp:lineTo x="0" y="0"/>
                  </wp:wrapPolygon>
                </wp:wrapThrough>
                <wp:docPr id="1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3.35pt;margin-top:145.45pt;width:181.35pt;height:18.65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6E93E15" wp14:editId="6CFFA7DC">
                <wp:simplePos x="0" y="0"/>
                <wp:positionH relativeFrom="page">
                  <wp:posOffset>2072005</wp:posOffset>
                </wp:positionH>
                <wp:positionV relativeFrom="page">
                  <wp:posOffset>1812290</wp:posOffset>
                </wp:positionV>
                <wp:extent cx="457200" cy="313055"/>
                <wp:effectExtent l="0" t="0" r="25400" b="17145"/>
                <wp:wrapThrough wrapText="bothSides">
                  <wp:wrapPolygon edited="0">
                    <wp:start x="0" y="0"/>
                    <wp:lineTo x="0" y="21030"/>
                    <wp:lineTo x="21600" y="21030"/>
                    <wp:lineTo x="21600" y="0"/>
                    <wp:lineTo x="0" y="0"/>
                  </wp:wrapPolygon>
                </wp:wrapThrough>
                <wp:docPr id="1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3.15pt;margin-top:142.7pt;width:36pt;height:24.65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6D7830F" wp14:editId="34CB8BB9">
                <wp:simplePos x="0" y="0"/>
                <wp:positionH relativeFrom="page">
                  <wp:posOffset>2538730</wp:posOffset>
                </wp:positionH>
                <wp:positionV relativeFrom="page">
                  <wp:posOffset>1820545</wp:posOffset>
                </wp:positionV>
                <wp:extent cx="3368675" cy="66675"/>
                <wp:effectExtent l="50800" t="25400" r="85725" b="111125"/>
                <wp:wrapThrough wrapText="bothSides">
                  <wp:wrapPolygon edited="0">
                    <wp:start x="-326" y="-8229"/>
                    <wp:lineTo x="-326" y="49371"/>
                    <wp:lineTo x="21987" y="49371"/>
                    <wp:lineTo x="21987" y="-8229"/>
                    <wp:lineTo x="-326" y="-8229"/>
                  </wp:wrapPolygon>
                </wp:wrapThrough>
                <wp:docPr id="1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9.9pt;margin-top:143.35pt;width:265.25pt;height:5.25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" strokecolor="#7f7f7f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FBC17AA" wp14:editId="6DE4BE54">
                <wp:simplePos x="0" y="0"/>
                <wp:positionH relativeFrom="page">
                  <wp:posOffset>745490</wp:posOffset>
                </wp:positionH>
                <wp:positionV relativeFrom="page">
                  <wp:posOffset>7992745</wp:posOffset>
                </wp:positionV>
                <wp:extent cx="642620" cy="483235"/>
                <wp:effectExtent l="3492" t="0" r="21273" b="21272"/>
                <wp:wrapThrough wrapText="bothSides">
                  <wp:wrapPolygon edited="0">
                    <wp:start x="117" y="21756"/>
                    <wp:lineTo x="21461" y="21756"/>
                    <wp:lineTo x="21461" y="185"/>
                    <wp:lineTo x="117" y="184"/>
                    <wp:lineTo x="117" y="21756"/>
                  </wp:wrapPolygon>
                </wp:wrapThrough>
                <wp:docPr id="1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7pt;margin-top:629.35pt;width:50.6pt;height:38.05pt;rotation:90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B669A2B" wp14:editId="2A3554FD">
                <wp:simplePos x="0" y="0"/>
                <wp:positionH relativeFrom="page">
                  <wp:posOffset>748030</wp:posOffset>
                </wp:positionH>
                <wp:positionV relativeFrom="page">
                  <wp:posOffset>7347585</wp:posOffset>
                </wp:positionV>
                <wp:extent cx="642620" cy="483235"/>
                <wp:effectExtent l="3492" t="0" r="21273" b="21272"/>
                <wp:wrapThrough wrapText="bothSides">
                  <wp:wrapPolygon edited="0">
                    <wp:start x="117" y="21756"/>
                    <wp:lineTo x="21461" y="21756"/>
                    <wp:lineTo x="21461" y="185"/>
                    <wp:lineTo x="117" y="184"/>
                    <wp:lineTo x="117" y="21756"/>
                  </wp:wrapPolygon>
                </wp:wrapThrough>
                <wp:docPr id="1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9pt;margin-top:578.55pt;width:50.6pt;height:38.05pt;rotation:90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B0A4101" wp14:editId="336CAE10">
                <wp:simplePos x="0" y="0"/>
                <wp:positionH relativeFrom="page">
                  <wp:posOffset>697230</wp:posOffset>
                </wp:positionH>
                <wp:positionV relativeFrom="page">
                  <wp:posOffset>6023610</wp:posOffset>
                </wp:positionV>
                <wp:extent cx="696595" cy="1243330"/>
                <wp:effectExtent l="0" t="0" r="14605" b="26670"/>
                <wp:wrapThrough wrapText="bothSides">
                  <wp:wrapPolygon edited="0">
                    <wp:start x="0" y="0"/>
                    <wp:lineTo x="0" y="21622"/>
                    <wp:lineTo x="21265" y="21622"/>
                    <wp:lineTo x="21265" y="0"/>
                    <wp:lineTo x="0" y="0"/>
                  </wp:wrapPolygon>
                </wp:wrapThrough>
                <wp:docPr id="1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474.3pt;width:54.85pt;height:97.9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B5E6876" wp14:editId="1FDA701A">
                <wp:simplePos x="0" y="0"/>
                <wp:positionH relativeFrom="page">
                  <wp:posOffset>2057400</wp:posOffset>
                </wp:positionH>
                <wp:positionV relativeFrom="page">
                  <wp:posOffset>9511665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2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2pt;margin-top:748.95pt;width:50.6pt;height:38.05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zbPeYCAADi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A0B6B64" wp14:editId="43239BEB">
                <wp:simplePos x="0" y="0"/>
                <wp:positionH relativeFrom="page">
                  <wp:posOffset>2701925</wp:posOffset>
                </wp:positionH>
                <wp:positionV relativeFrom="page">
                  <wp:posOffset>9341485</wp:posOffset>
                </wp:positionV>
                <wp:extent cx="1162685" cy="648970"/>
                <wp:effectExtent l="0" t="0" r="31115" b="36830"/>
                <wp:wrapThrough wrapText="bothSides">
                  <wp:wrapPolygon edited="0">
                    <wp:start x="0" y="0"/>
                    <wp:lineTo x="0" y="21980"/>
                    <wp:lineTo x="21706" y="21980"/>
                    <wp:lineTo x="21706" y="0"/>
                    <wp:lineTo x="0" y="0"/>
                  </wp:wrapPolygon>
                </wp:wrapThrough>
                <wp:docPr id="1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2.75pt;margin-top:735.55pt;width:91.55pt;height:51.1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8214FE0" wp14:editId="4102257B">
                <wp:simplePos x="0" y="0"/>
                <wp:positionH relativeFrom="page">
                  <wp:posOffset>697230</wp:posOffset>
                </wp:positionH>
                <wp:positionV relativeFrom="page">
                  <wp:posOffset>2151380</wp:posOffset>
                </wp:positionV>
                <wp:extent cx="696595" cy="1104900"/>
                <wp:effectExtent l="0" t="0" r="14605" b="38100"/>
                <wp:wrapThrough wrapText="bothSides">
                  <wp:wrapPolygon edited="0">
                    <wp:start x="0" y="0"/>
                    <wp:lineTo x="0" y="21848"/>
                    <wp:lineTo x="21265" y="21848"/>
                    <wp:lineTo x="21265" y="0"/>
                    <wp:lineTo x="0" y="0"/>
                  </wp:wrapPolygon>
                </wp:wrapThrough>
                <wp:docPr id="1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169.4pt;width:54.85pt;height:87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" fillcolor="white [3212]" strokecolor="#7f7f7f [1612]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A64C91C" wp14:editId="563223C1">
                <wp:simplePos x="0" y="0"/>
                <wp:positionH relativeFrom="page">
                  <wp:posOffset>3666490</wp:posOffset>
                </wp:positionH>
                <wp:positionV relativeFrom="page">
                  <wp:posOffset>5231130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3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AFAD13" w14:textId="3B2C0AE8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Maxime</w:t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88.7pt;margin-top:411.9pt;width:50.6pt;height:38.2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" strokecolor="#7f7f7f">
                <v:shadow opacity="22936f" mv:blur="40000f" origin=",.5" offset="0,23000emu"/>
                <v:textbox inset="2mm,,2mm">
                  <w:txbxContent>
                    <w:p w14:paraId="2FAFAD13" w14:textId="3B2C0AE8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Maxime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E122E57" wp14:editId="48E5D004">
                <wp:simplePos x="0" y="0"/>
                <wp:positionH relativeFrom="page">
                  <wp:posOffset>1612900</wp:posOffset>
                </wp:positionH>
                <wp:positionV relativeFrom="page">
                  <wp:posOffset>5231130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5F8983" w14:textId="336A1247" w:rsidR="0008429F" w:rsidRPr="00E01133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Ilyas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27pt;margin-top:411.9pt;width:50.6pt;height:38.2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545F8983" w14:textId="336A1247" w:rsidR="0008429F" w:rsidRPr="00E01133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Ilyas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9A3ABDA" wp14:editId="3D808F04">
                <wp:simplePos x="0" y="0"/>
                <wp:positionH relativeFrom="page">
                  <wp:posOffset>1612900</wp:posOffset>
                </wp:positionH>
                <wp:positionV relativeFrom="page">
                  <wp:posOffset>4293235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90EAB6" w14:textId="07FB61CD" w:rsidR="0008429F" w:rsidRPr="00E01133" w:rsidRDefault="0008429F" w:rsidP="00DB6CB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E01133">
                              <w:rPr>
                                <w:rFonts w:ascii="Comic Sans MS" w:hAnsi="Comic Sans MS"/>
                                <w:sz w:val="18"/>
                              </w:rPr>
                              <w:t>Danielle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127pt;margin-top:338.05pt;width:50.6pt;height:38.2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3290EAB6" w14:textId="07FB61CD" w:rsidR="0008429F" w:rsidRPr="00E01133" w:rsidRDefault="0008429F" w:rsidP="00DB6CB7">
                      <w:pPr>
                        <w:jc w:val="center"/>
                        <w:rPr>
                          <w:sz w:val="22"/>
                        </w:rPr>
                      </w:pPr>
                      <w:r w:rsidRPr="00E01133">
                        <w:rPr>
                          <w:rFonts w:ascii="Comic Sans MS" w:hAnsi="Comic Sans MS"/>
                          <w:sz w:val="18"/>
                        </w:rPr>
                        <w:t>Danielle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1E02676" wp14:editId="52DFB1E4">
                <wp:simplePos x="0" y="0"/>
                <wp:positionH relativeFrom="page">
                  <wp:posOffset>3666490</wp:posOffset>
                </wp:positionH>
                <wp:positionV relativeFrom="page">
                  <wp:posOffset>4293235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843FD4" w14:textId="6AB85ACE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Emidio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288.7pt;margin-top:338.05pt;width:50.6pt;height:38.2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22843FD4" w14:textId="6AB85ACE" w:rsidR="0008429F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Emidio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8FD37A5" wp14:editId="254C9E11">
                <wp:simplePos x="0" y="0"/>
                <wp:positionH relativeFrom="page">
                  <wp:posOffset>697230</wp:posOffset>
                </wp:positionH>
                <wp:positionV relativeFrom="page">
                  <wp:posOffset>3263265</wp:posOffset>
                </wp:positionV>
                <wp:extent cx="109220" cy="1274445"/>
                <wp:effectExtent l="0" t="0" r="19050" b="8890"/>
                <wp:wrapThrough wrapText="bothSides">
                  <wp:wrapPolygon edited="0">
                    <wp:start x="-1758" y="0"/>
                    <wp:lineTo x="-1758" y="21439"/>
                    <wp:lineTo x="23358" y="21439"/>
                    <wp:lineTo x="23358" y="0"/>
                    <wp:lineTo x="-1758" y="0"/>
                  </wp:wrapPolygon>
                </wp:wrapThrough>
                <wp:docPr id="13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4.9pt;margin-top:256.95pt;width:8.6pt;height:100.3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" fillcolor="#a5a5a5" strokecolor="#a5a5a5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758C606" wp14:editId="73B19178">
                <wp:simplePos x="0" y="0"/>
                <wp:positionH relativeFrom="page">
                  <wp:posOffset>2898775</wp:posOffset>
                </wp:positionH>
                <wp:positionV relativeFrom="page">
                  <wp:posOffset>8081010</wp:posOffset>
                </wp:positionV>
                <wp:extent cx="642620" cy="483235"/>
                <wp:effectExtent l="3175" t="3810" r="1460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.25pt;margin-top:636.3pt;width:50.6pt;height:38.05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dcf+YCAADi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E2698C2" wp14:editId="29BF4789">
                <wp:simplePos x="0" y="0"/>
                <wp:positionH relativeFrom="page">
                  <wp:posOffset>2257425</wp:posOffset>
                </wp:positionH>
                <wp:positionV relativeFrom="page">
                  <wp:posOffset>8081010</wp:posOffset>
                </wp:positionV>
                <wp:extent cx="642620" cy="483235"/>
                <wp:effectExtent l="0" t="3810" r="825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75pt;margin-top:636.3pt;width:50.6pt;height:38.05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/Xv+YCAADi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A280C64" wp14:editId="5D7025F4">
                <wp:simplePos x="0" y="0"/>
                <wp:positionH relativeFrom="page">
                  <wp:posOffset>2898775</wp:posOffset>
                </wp:positionH>
                <wp:positionV relativeFrom="page">
                  <wp:posOffset>7595870</wp:posOffset>
                </wp:positionV>
                <wp:extent cx="642620" cy="483235"/>
                <wp:effectExtent l="0" t="1270" r="6985" b="1079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3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.25pt;margin-top:598.1pt;width:50.6pt;height:38.05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UaI+YCAADi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26CE260" wp14:editId="16354376">
                <wp:simplePos x="0" y="0"/>
                <wp:positionH relativeFrom="page">
                  <wp:posOffset>2254250</wp:posOffset>
                </wp:positionH>
                <wp:positionV relativeFrom="page">
                  <wp:posOffset>7595870</wp:posOffset>
                </wp:positionV>
                <wp:extent cx="642620" cy="483235"/>
                <wp:effectExtent l="6350" t="1270" r="11430" b="1079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5pt;margin-top:598.1pt;width:50.6pt;height:38.05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2R4+YCAADi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469BD64" wp14:editId="549F2720">
                <wp:simplePos x="0" y="0"/>
                <wp:positionH relativeFrom="page">
                  <wp:posOffset>4415790</wp:posOffset>
                </wp:positionH>
                <wp:positionV relativeFrom="page">
                  <wp:posOffset>7103110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A059E4" w14:textId="78ACCA77" w:rsidR="0008429F" w:rsidRPr="00E01133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Killian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47.7pt;margin-top:559.3pt;width:50.6pt;height:38.05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43A059E4" w14:textId="78ACCA77" w:rsidR="0008429F" w:rsidRPr="00E01133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Killian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E2F6111" wp14:editId="6AAB8544">
                <wp:simplePos x="0" y="0"/>
                <wp:positionH relativeFrom="page">
                  <wp:posOffset>6188075</wp:posOffset>
                </wp:positionH>
                <wp:positionV relativeFrom="page">
                  <wp:posOffset>8682355</wp:posOffset>
                </wp:positionV>
                <wp:extent cx="167005" cy="1307465"/>
                <wp:effectExtent l="3175" t="0" r="7620" b="17780"/>
                <wp:wrapThrough wrapText="bothSides">
                  <wp:wrapPolygon edited="0">
                    <wp:start x="-329" y="0"/>
                    <wp:lineTo x="-329" y="21390"/>
                    <wp:lineTo x="21929" y="21390"/>
                    <wp:lineTo x="21929" y="0"/>
                    <wp:lineTo x="-329" y="0"/>
                  </wp:wrapPolygon>
                </wp:wrapThrough>
                <wp:docPr id="14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7.25pt;margin-top:683.65pt;width:13.15pt;height:102.9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1247577" wp14:editId="4E08A009">
                <wp:simplePos x="0" y="0"/>
                <wp:positionH relativeFrom="page">
                  <wp:posOffset>5066030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54CA67" w14:textId="4AD9B431" w:rsidR="0008429F" w:rsidRPr="00E01133" w:rsidRDefault="0008429F" w:rsidP="002A5B2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398.9pt;margin-top:491.7pt;width:50.6pt;height:38.05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" strokecolor="#7f7f7f">
                <v:shadow opacity="22936f" mv:blur="40000f" origin=",.5" offset="0,23000emu"/>
                <v:textbox inset="2mm,,2mm">
                  <w:txbxContent>
                    <w:p w14:paraId="1E54CA67" w14:textId="4AD9B431" w:rsidR="0008429F" w:rsidRPr="00E01133" w:rsidRDefault="0008429F" w:rsidP="002A5B2E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Léna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1D62A2D" wp14:editId="52339B59">
                <wp:simplePos x="0" y="0"/>
                <wp:positionH relativeFrom="page">
                  <wp:posOffset>3666490</wp:posOffset>
                </wp:positionH>
                <wp:positionV relativeFrom="page">
                  <wp:posOffset>6242685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F9C217" w14:textId="21BB74DD" w:rsidR="0008429F" w:rsidRPr="002A5B2E" w:rsidRDefault="0008429F" w:rsidP="002A5B2E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hérazade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288.7pt;margin-top:491.55pt;width:50.6pt;height:38.05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" strokecolor="#7f7f7f">
                <v:shadow opacity="22936f" mv:blur="40000f" origin=",.5" offset="0,23000emu"/>
                <v:textbox inset="1mm,,1mm">
                  <w:txbxContent>
                    <w:p w14:paraId="6CF9C217" w14:textId="21BB74DD" w:rsidR="0008429F" w:rsidRPr="002A5B2E" w:rsidRDefault="0008429F" w:rsidP="002A5B2E">
                      <w:pPr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16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>hérazade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41DEDCC" wp14:editId="6529578D">
                <wp:simplePos x="0" y="0"/>
                <wp:positionH relativeFrom="page">
                  <wp:posOffset>5066030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B7BEFD" w14:textId="7D64C5E9" w:rsidR="0008429F" w:rsidRPr="00E01133" w:rsidRDefault="0008429F" w:rsidP="00DB6CB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E01133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Cassandra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398.9pt;margin-top:412.05pt;width:50.6pt;height:38.05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" strokecolor="#7f7f7f">
                <v:shadow opacity="22936f" mv:blur="40000f" origin=",.5" offset="0,23000emu"/>
                <v:textbox inset="1mm,,1mm">
                  <w:txbxContent>
                    <w:p w14:paraId="7BB7BEFD" w14:textId="7D64C5E9" w:rsidR="0008429F" w:rsidRPr="00E01133" w:rsidRDefault="0008429F" w:rsidP="00DB6CB7">
                      <w:pPr>
                        <w:jc w:val="center"/>
                        <w:rPr>
                          <w:sz w:val="22"/>
                        </w:rPr>
                      </w:pPr>
                      <w:r w:rsidRPr="00E01133">
                        <w:rPr>
                          <w:rFonts w:ascii="Comic Sans MS" w:hAnsi="Comic Sans MS"/>
                          <w:sz w:val="18"/>
                          <w:szCs w:val="20"/>
                        </w:rPr>
                        <w:t>Cassandra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196585B" wp14:editId="1753D66B">
                <wp:simplePos x="0" y="0"/>
                <wp:positionH relativeFrom="page">
                  <wp:posOffset>5066030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8009F6" w14:textId="6F067CC8" w:rsidR="0008429F" w:rsidRPr="00E01133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Marinela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398.9pt;margin-top:338.2pt;width:50.6pt;height:38.0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" strokecolor="#7f7f7f">
                <v:shadow opacity="22936f" mv:blur="40000f" origin=",.5" offset="0,23000emu"/>
                <v:textbox inset="1mm,,1mm">
                  <w:txbxContent>
                    <w:p w14:paraId="2B8009F6" w14:textId="6F067CC8" w:rsidR="0008429F" w:rsidRPr="00E01133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Marinela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8112F0A" wp14:editId="33E884CA">
                <wp:simplePos x="0" y="0"/>
                <wp:positionH relativeFrom="page">
                  <wp:posOffset>5067935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316B53" w14:textId="7A3B0E20" w:rsidR="0008429F" w:rsidRDefault="0008429F" w:rsidP="00DB6CB7">
                            <w:pPr>
                              <w:jc w:val="center"/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Laurine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399.05pt;margin-top:262.35pt;width:50.6pt;height:38.0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25316B53" w14:textId="7A3B0E20" w:rsidR="0008429F" w:rsidRDefault="0008429F" w:rsidP="00DB6CB7">
                      <w:pPr>
                        <w:jc w:val="center"/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Laurine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3D0D141" wp14:editId="108EBF84">
                <wp:simplePos x="0" y="0"/>
                <wp:positionH relativeFrom="page">
                  <wp:posOffset>3668395</wp:posOffset>
                </wp:positionH>
                <wp:positionV relativeFrom="page">
                  <wp:posOffset>3329940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77C600" w14:textId="041495AC" w:rsidR="0008429F" w:rsidRPr="00DB6CB7" w:rsidRDefault="0008429F" w:rsidP="00DB6CB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Chloé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288.85pt;margin-top:262.2pt;width:50.6pt;height:38.0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6377C600" w14:textId="041495AC" w:rsidR="0008429F" w:rsidRPr="00DB6CB7" w:rsidRDefault="0008429F" w:rsidP="00DB6CB7">
                      <w:pPr>
                        <w:jc w:val="center"/>
                        <w:rPr>
                          <w:color w:val="000000"/>
                        </w:rPr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Chloé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F99495A" wp14:editId="79D9EF1F">
                <wp:simplePos x="0" y="0"/>
                <wp:positionH relativeFrom="page">
                  <wp:posOffset>3021965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4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57778B" w14:textId="020E4F45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Zeïna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37.95pt;margin-top:491.7pt;width:50.6pt;height:38.05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3D57778B" w14:textId="020E4F45" w:rsidR="0008429F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Zeïna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AC4CA53" wp14:editId="66B5447B">
                <wp:simplePos x="0" y="0"/>
                <wp:positionH relativeFrom="page">
                  <wp:posOffset>1612900</wp:posOffset>
                </wp:positionH>
                <wp:positionV relativeFrom="page">
                  <wp:posOffset>6235065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4E6277" w14:textId="531107E9" w:rsidR="0008429F" w:rsidRPr="00DB6CB7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B6CB7">
                              <w:rPr>
                                <w:rFonts w:ascii="Comic Sans MS" w:hAnsi="Comic Sans MS"/>
                                <w:sz w:val="18"/>
                              </w:rPr>
                              <w:t>Emeline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127pt;margin-top:490.95pt;width:50.6pt;height:38.05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5A4E6277" w14:textId="531107E9" w:rsidR="0008429F" w:rsidRPr="00DB6CB7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DB6CB7">
                        <w:rPr>
                          <w:rFonts w:ascii="Comic Sans MS" w:hAnsi="Comic Sans MS"/>
                          <w:sz w:val="18"/>
                        </w:rPr>
                        <w:t>Emeline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8A07826" wp14:editId="05BC6DBB">
                <wp:simplePos x="0" y="0"/>
                <wp:positionH relativeFrom="page">
                  <wp:posOffset>5710555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773BE6" w14:textId="28CA5ACE" w:rsidR="0008429F" w:rsidRPr="00E01133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Christ Daniel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449.65pt;margin-top:491.7pt;width:50.6pt;height:38.05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0B773BE6" w14:textId="28CA5ACE" w:rsidR="0008429F" w:rsidRPr="00E01133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Christ Daniel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C0E1517" wp14:editId="2AF365BD">
                <wp:simplePos x="0" y="0"/>
                <wp:positionH relativeFrom="page">
                  <wp:posOffset>977900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FAB8E7" w14:textId="35EEBCC5" w:rsidR="0008429F" w:rsidRPr="002A5B2E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A5B2E">
                              <w:rPr>
                                <w:rFonts w:ascii="Comic Sans MS" w:hAnsi="Comic Sans MS"/>
                                <w:sz w:val="20"/>
                              </w:rPr>
                              <w:t>Maya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77pt;margin-top:412.05pt;width:50.6pt;height:38.0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" strokecolor="#7f7f7f">
                <v:shadow opacity="22936f" mv:blur="40000f" origin=",.5" offset="0,23000emu"/>
                <v:textbox inset="1mm,,1mm">
                  <w:txbxContent>
                    <w:p w14:paraId="6DFAB8E7" w14:textId="35EEBCC5" w:rsidR="0008429F" w:rsidRPr="002A5B2E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A5B2E">
                        <w:rPr>
                          <w:rFonts w:ascii="Comic Sans MS" w:hAnsi="Comic Sans MS"/>
                          <w:sz w:val="20"/>
                        </w:rPr>
                        <w:t>Maya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3DFDCF0" wp14:editId="5DE87B5C">
                <wp:simplePos x="0" y="0"/>
                <wp:positionH relativeFrom="page">
                  <wp:posOffset>5710555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876F5C" w14:textId="13756979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Kleyan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449.65pt;margin-top:412.05pt;width:50.6pt;height:38.05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63876F5C" w14:textId="13756979" w:rsidR="0008429F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Kleyan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F9AC03B" wp14:editId="36FB585E">
                <wp:simplePos x="0" y="0"/>
                <wp:positionH relativeFrom="page">
                  <wp:posOffset>3021965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3A4206" w14:textId="7AF30080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237.95pt;margin-top:412.05pt;width:50.6pt;height:38.0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5E3A4206" w14:textId="7AF30080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Inès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B934FB0" wp14:editId="760A4954">
                <wp:simplePos x="0" y="0"/>
                <wp:positionH relativeFrom="page">
                  <wp:posOffset>3021965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295B4" w14:textId="03AC1A13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Dafina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margin-left:237.95pt;margin-top:338.2pt;width:50.6pt;height:38.0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378295B4" w14:textId="03AC1A13" w:rsidR="0008429F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Dafina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1FF356F" wp14:editId="2DEAC23F">
                <wp:simplePos x="0" y="0"/>
                <wp:positionH relativeFrom="page">
                  <wp:posOffset>977900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8D375" w14:textId="259F7D9B" w:rsidR="0008429F" w:rsidRDefault="0008429F" w:rsidP="00E01133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Nermini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77pt;margin-top:338.2pt;width:50.6pt;height:38.05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" strokecolor="#7f7f7f">
                <v:shadow opacity="22936f" mv:blur="40000f" origin=",.5" offset="0,23000emu"/>
                <v:textbox inset="1mm,,1mm">
                  <w:txbxContent>
                    <w:p w14:paraId="6218D375" w14:textId="259F7D9B" w:rsidR="0008429F" w:rsidRDefault="0008429F" w:rsidP="00E01133">
                      <w:pPr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Nermini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AAA51D5" wp14:editId="50895BF6">
                <wp:simplePos x="0" y="0"/>
                <wp:positionH relativeFrom="page">
                  <wp:posOffset>5710555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B5BA1D" w14:textId="4099D0D9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Ewan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449.65pt;margin-top:338.2pt;width:50.6pt;height:38.05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03B5BA1D" w14:textId="4099D0D9" w:rsidR="0008429F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  <w:szCs w:val="20"/>
                        </w:rPr>
                        <w:t>Ewan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5A5AA82" wp14:editId="2F8B11D2">
                <wp:simplePos x="0" y="0"/>
                <wp:positionH relativeFrom="page">
                  <wp:posOffset>5614035</wp:posOffset>
                </wp:positionH>
                <wp:positionV relativeFrom="page">
                  <wp:posOffset>7292340</wp:posOffset>
                </wp:positionV>
                <wp:extent cx="741045" cy="1380490"/>
                <wp:effectExtent l="635" t="2540" r="7620" b="13970"/>
                <wp:wrapThrough wrapText="bothSides">
                  <wp:wrapPolygon edited="0">
                    <wp:start x="-315" y="0"/>
                    <wp:lineTo x="-315" y="21391"/>
                    <wp:lineTo x="21915" y="21391"/>
                    <wp:lineTo x="21915" y="0"/>
                    <wp:lineTo x="-315" y="0"/>
                  </wp:wrapPolygon>
                </wp:wrapThrough>
                <wp:docPr id="1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04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2.05pt;margin-top:574.2pt;width:58.35pt;height:108.7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53781E8" wp14:editId="43F05948">
                <wp:simplePos x="0" y="0"/>
                <wp:positionH relativeFrom="page">
                  <wp:posOffset>3023870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401F99" w14:textId="769DE895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Artour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238.1pt;margin-top:262.35pt;width:50.6pt;height:38.0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2D401F99" w14:textId="769DE895" w:rsidR="0008429F" w:rsidRDefault="0008429F" w:rsidP="00DB6CB7">
                      <w:pPr>
                        <w:jc w:val="center"/>
                      </w:pPr>
                      <w:proofErr w:type="spellStart"/>
                      <w:r w:rsidRPr="00E01133">
                        <w:rPr>
                          <w:rFonts w:ascii="Comic Sans MS" w:hAnsi="Comic Sans MS"/>
                          <w:sz w:val="20"/>
                        </w:rPr>
                        <w:t>Artour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60F08BD" wp14:editId="6E570B08">
                <wp:simplePos x="0" y="0"/>
                <wp:positionH relativeFrom="page">
                  <wp:posOffset>979805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179604" w14:textId="1C4F2F30" w:rsidR="0008429F" w:rsidRPr="00E01133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Erik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77.15pt;margin-top:262.35pt;width:50.6pt;height:38.0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7B179604" w14:textId="1C4F2F30" w:rsidR="0008429F" w:rsidRPr="00E01133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Erik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8A8804B" wp14:editId="521C69F4">
                <wp:simplePos x="0" y="0"/>
                <wp:positionH relativeFrom="page">
                  <wp:posOffset>5712460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E9B5E8" w14:textId="5650ABF2" w:rsidR="0008429F" w:rsidRDefault="0008429F" w:rsidP="00DB6CB7">
                            <w:pPr>
                              <w:jc w:val="center"/>
                            </w:pPr>
                            <w:r w:rsidRPr="00E01133">
                              <w:rPr>
                                <w:rFonts w:ascii="Comic Sans MS" w:hAnsi="Comic Sans MS"/>
                                <w:sz w:val="20"/>
                              </w:rPr>
                              <w:t>Yanis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margin-left:449.8pt;margin-top:262.35pt;width:50.6pt;height:38.0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" strokecolor="#7f7f7f">
                <v:shadow opacity="22936f" mv:blur="40000f" origin=",.5" offset="0,23000emu"/>
                <v:textbox>
                  <w:txbxContent>
                    <w:p w14:paraId="54E9B5E8" w14:textId="5650ABF2" w:rsidR="0008429F" w:rsidRDefault="0008429F" w:rsidP="00DB6CB7">
                      <w:pPr>
                        <w:jc w:val="center"/>
                      </w:pPr>
                      <w:r w:rsidRPr="00E01133">
                        <w:rPr>
                          <w:rFonts w:ascii="Comic Sans MS" w:hAnsi="Comic Sans MS"/>
                          <w:sz w:val="20"/>
                        </w:rPr>
                        <w:t>Yanis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7AE082E" wp14:editId="1A7CC845">
                <wp:simplePos x="0" y="0"/>
                <wp:positionH relativeFrom="page">
                  <wp:posOffset>1476375</wp:posOffset>
                </wp:positionH>
                <wp:positionV relativeFrom="page">
                  <wp:posOffset>1310640</wp:posOffset>
                </wp:positionV>
                <wp:extent cx="60960" cy="975360"/>
                <wp:effectExtent l="3175" t="2540" r="12065" b="12700"/>
                <wp:wrapThrough wrapText="bothSides">
                  <wp:wrapPolygon edited="0">
                    <wp:start x="-7200" y="0"/>
                    <wp:lineTo x="-7200" y="21389"/>
                    <wp:lineTo x="25200" y="21389"/>
                    <wp:lineTo x="25200" y="0"/>
                    <wp:lineTo x="-7200" y="0"/>
                  </wp:wrapPolygon>
                </wp:wrapThrough>
                <wp:docPr id="1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103.2pt;width:4.8pt;height:76.8pt;rotation:90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" fillcolor="#bfbfb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01BC6B3" wp14:editId="04A28D62">
                <wp:simplePos x="0" y="0"/>
                <wp:positionH relativeFrom="page">
                  <wp:posOffset>1476375</wp:posOffset>
                </wp:positionH>
                <wp:positionV relativeFrom="page">
                  <wp:posOffset>9519285</wp:posOffset>
                </wp:positionV>
                <wp:extent cx="60960" cy="975360"/>
                <wp:effectExtent l="3175" t="0" r="12065" b="8255"/>
                <wp:wrapThrough wrapText="bothSides">
                  <wp:wrapPolygon edited="0">
                    <wp:start x="-7200" y="0"/>
                    <wp:lineTo x="-7200" y="21389"/>
                    <wp:lineTo x="25200" y="21389"/>
                    <wp:lineTo x="25200" y="0"/>
                    <wp:lineTo x="-7200" y="0"/>
                  </wp:wrapPolygon>
                </wp:wrapThrough>
                <wp:docPr id="1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749.55pt;width:4.8pt;height:76.8pt;rotation:90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" fillcolor="#bfbfb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B169F99" wp14:editId="5DF596DC">
                <wp:simplePos x="0" y="0"/>
                <wp:positionH relativeFrom="page">
                  <wp:posOffset>6956425</wp:posOffset>
                </wp:positionH>
                <wp:positionV relativeFrom="page">
                  <wp:posOffset>2342515</wp:posOffset>
                </wp:positionV>
                <wp:extent cx="60960" cy="975360"/>
                <wp:effectExtent l="0" t="5715" r="18415" b="9525"/>
                <wp:wrapThrough wrapText="bothSides">
                  <wp:wrapPolygon edited="0">
                    <wp:start x="-3600" y="0"/>
                    <wp:lineTo x="-3600" y="21389"/>
                    <wp:lineTo x="25200" y="21389"/>
                    <wp:lineTo x="25200" y="0"/>
                    <wp:lineTo x="-3600" y="0"/>
                  </wp:wrapPolygon>
                </wp:wrapThrough>
                <wp:docPr id="1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7.75pt;margin-top:184.45pt;width:4.8pt;height:76.8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" fillcolor="#bfbfbf [2412]" strokecolor="black [3213]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1A94D84" wp14:editId="470F8164">
                <wp:simplePos x="0" y="0"/>
                <wp:positionH relativeFrom="page">
                  <wp:posOffset>6372860</wp:posOffset>
                </wp:positionH>
                <wp:positionV relativeFrom="page">
                  <wp:posOffset>3330575</wp:posOffset>
                </wp:positionV>
                <wp:extent cx="619125" cy="6677025"/>
                <wp:effectExtent l="10160" t="15875" r="18415" b="12700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1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6770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262.25pt;width:48.75pt;height:525.7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DB6CB7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8E3BB43" wp14:editId="43C7AF64">
                <wp:simplePos x="0" y="0"/>
                <wp:positionH relativeFrom="page">
                  <wp:posOffset>6372860</wp:posOffset>
                </wp:positionH>
                <wp:positionV relativeFrom="page">
                  <wp:posOffset>1794510</wp:posOffset>
                </wp:positionV>
                <wp:extent cx="619125" cy="535305"/>
                <wp:effectExtent l="10160" t="16510" r="18415" b="6985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1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3530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141.3pt;width:48.75pt;height:42.1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br w:type="page"/>
      </w:r>
      <w:r w:rsidR="000842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9DC3694" wp14:editId="2026B09F">
                <wp:simplePos x="0" y="0"/>
                <wp:positionH relativeFrom="page">
                  <wp:posOffset>1614805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32FA8F" w14:textId="6A2BC4E7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Laurine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127.15pt;margin-top:262.35pt;width:50.6pt;height:38.05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5832FA8F" w14:textId="6A2BC4E7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Laurine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bookmarkStart w:id="0" w:name="_GoBack"/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75289F9" wp14:editId="0483D081">
                <wp:simplePos x="0" y="0"/>
                <wp:positionH relativeFrom="page">
                  <wp:posOffset>683895</wp:posOffset>
                </wp:positionH>
                <wp:positionV relativeFrom="page">
                  <wp:posOffset>1801495</wp:posOffset>
                </wp:positionV>
                <wp:extent cx="6308090" cy="8213090"/>
                <wp:effectExtent l="0" t="0" r="16510" b="16510"/>
                <wp:wrapThrough wrapText="bothSides">
                  <wp:wrapPolygon edited="0">
                    <wp:start x="0" y="0"/>
                    <wp:lineTo x="0" y="21577"/>
                    <wp:lineTo x="21570" y="21577"/>
                    <wp:lineTo x="21570" y="0"/>
                    <wp:lineTo x="0" y="0"/>
                  </wp:wrapPolygon>
                </wp:wrapThrough>
                <wp:docPr id="16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8090" cy="821309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3.85pt;margin-top:141.85pt;width:496.7pt;height:646.7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bookmarkEnd w:id="0"/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FE29D6F" wp14:editId="43BE8A7C">
                <wp:simplePos x="0" y="0"/>
                <wp:positionH relativeFrom="page">
                  <wp:posOffset>530860</wp:posOffset>
                </wp:positionH>
                <wp:positionV relativeFrom="page">
                  <wp:posOffset>934948</wp:posOffset>
                </wp:positionV>
                <wp:extent cx="6599405" cy="739740"/>
                <wp:effectExtent l="0" t="0" r="0" b="0"/>
                <wp:wrapThrough wrapText="bothSides">
                  <wp:wrapPolygon edited="0">
                    <wp:start x="83" y="0"/>
                    <wp:lineTo x="83" y="20784"/>
                    <wp:lineTo x="21450" y="20784"/>
                    <wp:lineTo x="21450" y="0"/>
                    <wp:lineTo x="83" y="0"/>
                  </wp:wrapPolygon>
                </wp:wrapThrough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405" cy="73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5F355" w14:textId="77777777" w:rsidR="0008429F" w:rsidRPr="008C1DED" w:rsidRDefault="0008429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1DED">
                              <w:rPr>
                                <w:rFonts w:ascii="Comic Sans MS" w:hAnsi="Comic Sans MS"/>
                              </w:rPr>
                              <w:t xml:space="preserve">Sur le plan de la classe, colorie en rouge ta table, en vert le tableau, en jaune les emplacements des ordinateurs, et en bleu les bibliothèques.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0" o:spid="_x0000_s1062" type="#_x0000_t202" style="position:absolute;margin-left:41.8pt;margin-top:73.6pt;width:519.65pt;height:58.25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" mv:complextextbox="1" filled="f" stroked="f">
                <v:textbox>
                  <w:txbxContent>
                    <w:p w14:paraId="79E5F355" w14:textId="77777777" w:rsidR="0008429F" w:rsidRPr="008C1DED" w:rsidRDefault="0008429F">
                      <w:pPr>
                        <w:rPr>
                          <w:rFonts w:ascii="Comic Sans MS" w:hAnsi="Comic Sans MS"/>
                        </w:rPr>
                      </w:pPr>
                      <w:r w:rsidRPr="008C1DED">
                        <w:rPr>
                          <w:rFonts w:ascii="Comic Sans MS" w:hAnsi="Comic Sans MS"/>
                        </w:rPr>
                        <w:t xml:space="preserve">Sur le plan de la classe, colorie en rouge ta table, en vert le tableau, en jaune les emplacements des ordinateurs, et en bleu les bibliothèques.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FD384BE" wp14:editId="70987B16">
                <wp:simplePos x="0" y="0"/>
                <wp:positionH relativeFrom="page">
                  <wp:posOffset>5877560</wp:posOffset>
                </wp:positionH>
                <wp:positionV relativeFrom="page">
                  <wp:posOffset>307975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171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1123E1" w14:textId="77777777" w:rsidR="0008429F" w:rsidRPr="00E07D3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</w:pPr>
                            <w:r w:rsidRPr="00E07D36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65" style="position:absolute;margin-left:462.8pt;margin-top:24.25pt;width:101.8pt;height:36.6pt;rotation:343053fd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.3mm,,.3mm">
                  <w:txbxContent>
                    <w:p w14:paraId="0D1123E1" w14:textId="77777777" w:rsidR="0008429F" w:rsidRPr="00E07D3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</w:rPr>
                      </w:pPr>
                      <w:r w:rsidRPr="00E07D36">
                        <w:rPr>
                          <w:rFonts w:ascii="Comic Sans MS" w:hAnsi="Comic Sans MS"/>
                          <w:color w:val="000000"/>
                          <w:sz w:val="22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4B6E3D2" wp14:editId="174EA743">
                <wp:simplePos x="0" y="0"/>
                <wp:positionH relativeFrom="page">
                  <wp:posOffset>3021965</wp:posOffset>
                </wp:positionH>
                <wp:positionV relativeFrom="page">
                  <wp:posOffset>347345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172" name="Rectangle à coins arrond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64DA9" w14:textId="77777777" w:rsidR="0008429F" w:rsidRPr="00044676" w:rsidRDefault="0008429F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Le plan de la classe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2" o:spid="_x0000_s1064" style="position:absolute;margin-left:237.95pt;margin-top:27.35pt;width:171pt;height:33.5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64C64DA9" w14:textId="77777777" w:rsidR="0008429F" w:rsidRPr="00044676" w:rsidRDefault="0008429F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Le plan de la classe 2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F73831E" wp14:editId="4D79DE34">
                <wp:simplePos x="0" y="0"/>
                <wp:positionH relativeFrom="page">
                  <wp:posOffset>530860</wp:posOffset>
                </wp:positionH>
                <wp:positionV relativeFrom="page">
                  <wp:posOffset>346710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173" name="Rectangle à coins arrondis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022864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53D44A29" w14:textId="77777777" w:rsidR="0008429F" w:rsidRPr="00044676" w:rsidRDefault="0008429F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3" o:spid="_x0000_s1065" style="position:absolute;margin-left:41.8pt;margin-top:27.3pt;width:186.2pt;height:33.55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1E022864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53D44A29" w14:textId="77777777" w:rsidR="0008429F" w:rsidRPr="00044676" w:rsidRDefault="0008429F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74E5598" wp14:editId="733686DA">
                <wp:simplePos x="0" y="0"/>
                <wp:positionH relativeFrom="page">
                  <wp:posOffset>3865880</wp:posOffset>
                </wp:positionH>
                <wp:positionV relativeFrom="page">
                  <wp:posOffset>9635490</wp:posOffset>
                </wp:positionV>
                <wp:extent cx="485775" cy="360045"/>
                <wp:effectExtent l="0" t="0" r="22225" b="20955"/>
                <wp:wrapThrough wrapText="bothSides">
                  <wp:wrapPolygon edited="0">
                    <wp:start x="0" y="0"/>
                    <wp:lineTo x="0" y="21333"/>
                    <wp:lineTo x="21459" y="21333"/>
                    <wp:lineTo x="21459" y="0"/>
                    <wp:lineTo x="0" y="0"/>
                  </wp:wrapPolygon>
                </wp:wrapThrough>
                <wp:docPr id="17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4.4pt;margin-top:758.7pt;width:38.25pt;height:28.35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DE042D9" wp14:editId="6F7136CD">
                <wp:simplePos x="0" y="0"/>
                <wp:positionH relativeFrom="page">
                  <wp:posOffset>4361180</wp:posOffset>
                </wp:positionH>
                <wp:positionV relativeFrom="page">
                  <wp:posOffset>9700260</wp:posOffset>
                </wp:positionV>
                <wp:extent cx="1824355" cy="290195"/>
                <wp:effectExtent l="0" t="0" r="29845" b="14605"/>
                <wp:wrapThrough wrapText="bothSides">
                  <wp:wrapPolygon edited="0">
                    <wp:start x="0" y="0"/>
                    <wp:lineTo x="0" y="20796"/>
                    <wp:lineTo x="21653" y="20796"/>
                    <wp:lineTo x="21653" y="0"/>
                    <wp:lineTo x="0" y="0"/>
                  </wp:wrapPolygon>
                </wp:wrapThrough>
                <wp:docPr id="1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3.4pt;margin-top:763.8pt;width:143.65pt;height:22.85pt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5504A9C" wp14:editId="544B317D">
                <wp:simplePos x="0" y="0"/>
                <wp:positionH relativeFrom="page">
                  <wp:posOffset>697230</wp:posOffset>
                </wp:positionH>
                <wp:positionV relativeFrom="page">
                  <wp:posOffset>8560435</wp:posOffset>
                </wp:positionV>
                <wp:extent cx="584200" cy="1001395"/>
                <wp:effectExtent l="0" t="0" r="25400" b="14605"/>
                <wp:wrapThrough wrapText="bothSides">
                  <wp:wrapPolygon edited="0">
                    <wp:start x="0" y="0"/>
                    <wp:lineTo x="0" y="21367"/>
                    <wp:lineTo x="21600" y="21367"/>
                    <wp:lineTo x="21600" y="0"/>
                    <wp:lineTo x="0" y="0"/>
                  </wp:wrapPolygon>
                </wp:wrapThrough>
                <wp:docPr id="1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674.05pt;width:46pt;height:78.85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3B67B0C" wp14:editId="6A9B781D">
                <wp:simplePos x="0" y="0"/>
                <wp:positionH relativeFrom="page">
                  <wp:posOffset>704850</wp:posOffset>
                </wp:positionH>
                <wp:positionV relativeFrom="page">
                  <wp:posOffset>7279640</wp:posOffset>
                </wp:positionV>
                <wp:extent cx="109220" cy="1274445"/>
                <wp:effectExtent l="0" t="0" r="17780" b="20955"/>
                <wp:wrapThrough wrapText="bothSides">
                  <wp:wrapPolygon edited="0">
                    <wp:start x="0" y="0"/>
                    <wp:lineTo x="0" y="21525"/>
                    <wp:lineTo x="20093" y="21525"/>
                    <wp:lineTo x="20093" y="0"/>
                    <wp:lineTo x="0" y="0"/>
                  </wp:wrapPolygon>
                </wp:wrapThrough>
                <wp:docPr id="177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5.5pt;margin-top:573.2pt;width:8.6pt;height:100.35pt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" fillcolor="#a5a5a5 [2092]" strokecolor="#a5a5a5 [2092]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95BDAEE" wp14:editId="03EAD9F8">
                <wp:simplePos x="0" y="0"/>
                <wp:positionH relativeFrom="page">
                  <wp:posOffset>3090545</wp:posOffset>
                </wp:positionH>
                <wp:positionV relativeFrom="page">
                  <wp:posOffset>1847215</wp:posOffset>
                </wp:positionV>
                <wp:extent cx="2303145" cy="236855"/>
                <wp:effectExtent l="0" t="0" r="33655" b="17145"/>
                <wp:wrapThrough wrapText="bothSides">
                  <wp:wrapPolygon edited="0">
                    <wp:start x="0" y="0"/>
                    <wp:lineTo x="0" y="20847"/>
                    <wp:lineTo x="21677" y="20847"/>
                    <wp:lineTo x="21677" y="0"/>
                    <wp:lineTo x="0" y="0"/>
                  </wp:wrapPolygon>
                </wp:wrapThrough>
                <wp:docPr id="17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3.35pt;margin-top:145.45pt;width:181.35pt;height:18.65pt;z-index: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3B8BC15" wp14:editId="41146C49">
                <wp:simplePos x="0" y="0"/>
                <wp:positionH relativeFrom="page">
                  <wp:posOffset>2072005</wp:posOffset>
                </wp:positionH>
                <wp:positionV relativeFrom="page">
                  <wp:posOffset>1812290</wp:posOffset>
                </wp:positionV>
                <wp:extent cx="457200" cy="313055"/>
                <wp:effectExtent l="0" t="0" r="25400" b="17145"/>
                <wp:wrapThrough wrapText="bothSides">
                  <wp:wrapPolygon edited="0">
                    <wp:start x="0" y="0"/>
                    <wp:lineTo x="0" y="21030"/>
                    <wp:lineTo x="21600" y="21030"/>
                    <wp:lineTo x="21600" y="0"/>
                    <wp:lineTo x="0" y="0"/>
                  </wp:wrapPolygon>
                </wp:wrapThrough>
                <wp:docPr id="1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3.15pt;margin-top:142.7pt;width:36pt;height:24.65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78B139F" wp14:editId="3D7C9234">
                <wp:simplePos x="0" y="0"/>
                <wp:positionH relativeFrom="page">
                  <wp:posOffset>2538730</wp:posOffset>
                </wp:positionH>
                <wp:positionV relativeFrom="page">
                  <wp:posOffset>1820545</wp:posOffset>
                </wp:positionV>
                <wp:extent cx="3368675" cy="66675"/>
                <wp:effectExtent l="50800" t="25400" r="85725" b="111125"/>
                <wp:wrapThrough wrapText="bothSides">
                  <wp:wrapPolygon edited="0">
                    <wp:start x="-326" y="-8229"/>
                    <wp:lineTo x="-326" y="49371"/>
                    <wp:lineTo x="21987" y="49371"/>
                    <wp:lineTo x="21987" y="-8229"/>
                    <wp:lineTo x="-326" y="-8229"/>
                  </wp:wrapPolygon>
                </wp:wrapThrough>
                <wp:docPr id="18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9.9pt;margin-top:143.35pt;width:265.25pt;height:5.25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" strokecolor="#7f7f7f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F01ADC1" wp14:editId="2E73AF4A">
                <wp:simplePos x="0" y="0"/>
                <wp:positionH relativeFrom="page">
                  <wp:posOffset>745490</wp:posOffset>
                </wp:positionH>
                <wp:positionV relativeFrom="page">
                  <wp:posOffset>7992745</wp:posOffset>
                </wp:positionV>
                <wp:extent cx="642620" cy="483235"/>
                <wp:effectExtent l="3492" t="0" r="21273" b="21272"/>
                <wp:wrapThrough wrapText="bothSides">
                  <wp:wrapPolygon edited="0">
                    <wp:start x="117" y="21756"/>
                    <wp:lineTo x="21461" y="21756"/>
                    <wp:lineTo x="21461" y="185"/>
                    <wp:lineTo x="117" y="184"/>
                    <wp:lineTo x="117" y="21756"/>
                  </wp:wrapPolygon>
                </wp:wrapThrough>
                <wp:docPr id="1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7pt;margin-top:629.35pt;width:50.6pt;height:38.05pt;rotation:90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7186C32" wp14:editId="6EFB8A7C">
                <wp:simplePos x="0" y="0"/>
                <wp:positionH relativeFrom="page">
                  <wp:posOffset>748030</wp:posOffset>
                </wp:positionH>
                <wp:positionV relativeFrom="page">
                  <wp:posOffset>7347585</wp:posOffset>
                </wp:positionV>
                <wp:extent cx="642620" cy="483235"/>
                <wp:effectExtent l="3492" t="0" r="21273" b="21272"/>
                <wp:wrapThrough wrapText="bothSides">
                  <wp:wrapPolygon edited="0">
                    <wp:start x="117" y="21756"/>
                    <wp:lineTo x="21461" y="21756"/>
                    <wp:lineTo x="21461" y="185"/>
                    <wp:lineTo x="117" y="184"/>
                    <wp:lineTo x="117" y="21756"/>
                  </wp:wrapPolygon>
                </wp:wrapThrough>
                <wp:docPr id="1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9pt;margin-top:578.55pt;width:50.6pt;height:38.05pt;rotation:90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2FCAC76" wp14:editId="7270F69E">
                <wp:simplePos x="0" y="0"/>
                <wp:positionH relativeFrom="page">
                  <wp:posOffset>697230</wp:posOffset>
                </wp:positionH>
                <wp:positionV relativeFrom="page">
                  <wp:posOffset>6023610</wp:posOffset>
                </wp:positionV>
                <wp:extent cx="696595" cy="1243330"/>
                <wp:effectExtent l="0" t="0" r="14605" b="26670"/>
                <wp:wrapThrough wrapText="bothSides">
                  <wp:wrapPolygon edited="0">
                    <wp:start x="0" y="0"/>
                    <wp:lineTo x="0" y="21622"/>
                    <wp:lineTo x="21265" y="21622"/>
                    <wp:lineTo x="21265" y="0"/>
                    <wp:lineTo x="0" y="0"/>
                  </wp:wrapPolygon>
                </wp:wrapThrough>
                <wp:docPr id="1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474.3pt;width:54.85pt;height:97.9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2B1FDBC" wp14:editId="31601CB2">
                <wp:simplePos x="0" y="0"/>
                <wp:positionH relativeFrom="page">
                  <wp:posOffset>2057400</wp:posOffset>
                </wp:positionH>
                <wp:positionV relativeFrom="page">
                  <wp:posOffset>9511665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2pt;margin-top:748.95pt;width:50.6pt;height:38.05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Nz8OYCAADi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F3994D5" wp14:editId="6F0F83BF">
                <wp:simplePos x="0" y="0"/>
                <wp:positionH relativeFrom="page">
                  <wp:posOffset>2701925</wp:posOffset>
                </wp:positionH>
                <wp:positionV relativeFrom="page">
                  <wp:posOffset>9341485</wp:posOffset>
                </wp:positionV>
                <wp:extent cx="1162685" cy="648970"/>
                <wp:effectExtent l="0" t="0" r="31115" b="36830"/>
                <wp:wrapThrough wrapText="bothSides">
                  <wp:wrapPolygon edited="0">
                    <wp:start x="0" y="0"/>
                    <wp:lineTo x="0" y="21980"/>
                    <wp:lineTo x="21706" y="21980"/>
                    <wp:lineTo x="21706" y="0"/>
                    <wp:lineTo x="0" y="0"/>
                  </wp:wrapPolygon>
                </wp:wrapThrough>
                <wp:docPr id="18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2.75pt;margin-top:735.55pt;width:91.55pt;height:51.1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13E2475" wp14:editId="08096FE7">
                <wp:simplePos x="0" y="0"/>
                <wp:positionH relativeFrom="page">
                  <wp:posOffset>697230</wp:posOffset>
                </wp:positionH>
                <wp:positionV relativeFrom="page">
                  <wp:posOffset>2151380</wp:posOffset>
                </wp:positionV>
                <wp:extent cx="696595" cy="1104900"/>
                <wp:effectExtent l="0" t="0" r="14605" b="38100"/>
                <wp:wrapThrough wrapText="bothSides">
                  <wp:wrapPolygon edited="0">
                    <wp:start x="0" y="0"/>
                    <wp:lineTo x="0" y="21848"/>
                    <wp:lineTo x="21265" y="21848"/>
                    <wp:lineTo x="21265" y="0"/>
                    <wp:lineTo x="0" y="0"/>
                  </wp:wrapPolygon>
                </wp:wrapThrough>
                <wp:docPr id="18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9pt;margin-top:169.4pt;width:54.85pt;height:87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" fillcolor="white [3212]" strokecolor="#7f7f7f [1612]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D16AAC3" wp14:editId="19A1DD60">
                <wp:simplePos x="0" y="0"/>
                <wp:positionH relativeFrom="page">
                  <wp:posOffset>3666490</wp:posOffset>
                </wp:positionH>
                <wp:positionV relativeFrom="page">
                  <wp:posOffset>5231130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BCCAD5" w14:textId="77777777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Maxime</w:t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margin-left:288.7pt;margin-top:411.9pt;width:50.6pt;height:38.2pt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" strokecolor="#7f7f7f">
                <v:shadow opacity="22936f" mv:blur="40000f" origin=",.5" offset="0,23000emu"/>
                <v:textbox inset="2mm,,2mm">
                  <w:txbxContent>
                    <w:p w14:paraId="06BCCAD5" w14:textId="77777777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Maxime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1B659F4" wp14:editId="7BA5DAAD">
                <wp:simplePos x="0" y="0"/>
                <wp:positionH relativeFrom="page">
                  <wp:posOffset>1612900</wp:posOffset>
                </wp:positionH>
                <wp:positionV relativeFrom="page">
                  <wp:posOffset>5231130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B7DD47" w14:textId="75F016DB" w:rsidR="0008429F" w:rsidRPr="0008429F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proofErr w:type="spellStart"/>
                            <w:r w:rsidRPr="0008429F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Marinela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margin-left:127pt;margin-top:411.9pt;width:50.6pt;height:38.2pt;z-index: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7BB7DD47" w14:textId="75F016DB" w:rsidR="0008429F" w:rsidRPr="0008429F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proofErr w:type="spellStart"/>
                      <w:r w:rsidRPr="0008429F">
                        <w:rPr>
                          <w:rFonts w:ascii="Comic Sans MS" w:hAnsi="Comic Sans MS"/>
                          <w:sz w:val="16"/>
                          <w:szCs w:val="20"/>
                        </w:rPr>
                        <w:t>Marinela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4C31490" wp14:editId="6AF89993">
                <wp:simplePos x="0" y="0"/>
                <wp:positionH relativeFrom="page">
                  <wp:posOffset>1612900</wp:posOffset>
                </wp:positionH>
                <wp:positionV relativeFrom="page">
                  <wp:posOffset>4293235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8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C5C148" w14:textId="0A71F61E" w:rsidR="0008429F" w:rsidRPr="00E01133" w:rsidRDefault="0008429F" w:rsidP="00DB6CB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Maya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margin-left:127pt;margin-top:338.05pt;width:50.6pt;height:38.2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39C5C148" w14:textId="0A71F61E" w:rsidR="0008429F" w:rsidRPr="00E01133" w:rsidRDefault="0008429F" w:rsidP="00DB6CB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Maya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E287E42" wp14:editId="52808C82">
                <wp:simplePos x="0" y="0"/>
                <wp:positionH relativeFrom="page">
                  <wp:posOffset>3666490</wp:posOffset>
                </wp:positionH>
                <wp:positionV relativeFrom="page">
                  <wp:posOffset>4293235</wp:posOffset>
                </wp:positionV>
                <wp:extent cx="642620" cy="485140"/>
                <wp:effectExtent l="0" t="0" r="17780" b="22860"/>
                <wp:wrapThrough wrapText="bothSides">
                  <wp:wrapPolygon edited="0">
                    <wp:start x="0" y="0"/>
                    <wp:lineTo x="0" y="21487"/>
                    <wp:lineTo x="21344" y="21487"/>
                    <wp:lineTo x="21344" y="0"/>
                    <wp:lineTo x="0" y="0"/>
                  </wp:wrapPolygon>
                </wp:wrapThrough>
                <wp:docPr id="1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40356" w14:textId="64636E5F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Zeïna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margin-left:288.7pt;margin-top:338.05pt;width:50.6pt;height:38.2pt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4D640356" w14:textId="64636E5F" w:rsidR="0008429F" w:rsidRDefault="0008429F" w:rsidP="00DB6CB7">
                      <w:pPr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Zeïna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89B2B99" wp14:editId="63E45449">
                <wp:simplePos x="0" y="0"/>
                <wp:positionH relativeFrom="page">
                  <wp:posOffset>697230</wp:posOffset>
                </wp:positionH>
                <wp:positionV relativeFrom="page">
                  <wp:posOffset>3263265</wp:posOffset>
                </wp:positionV>
                <wp:extent cx="109220" cy="1274445"/>
                <wp:effectExtent l="0" t="0" r="19050" b="8890"/>
                <wp:wrapThrough wrapText="bothSides">
                  <wp:wrapPolygon edited="0">
                    <wp:start x="-1758" y="0"/>
                    <wp:lineTo x="-1758" y="21439"/>
                    <wp:lineTo x="23358" y="21439"/>
                    <wp:lineTo x="23358" y="0"/>
                    <wp:lineTo x="-1758" y="0"/>
                  </wp:wrapPolygon>
                </wp:wrapThrough>
                <wp:docPr id="191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274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54.9pt;margin-top:256.95pt;width:8.6pt;height:100.35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" fillcolor="#a5a5a5" strokecolor="#a5a5a5">
                <v:shadow opacity="22936f" mv:blur="40000f" origin=",.5" offset="0,23000emu"/>
                <w10:wrap type="through" anchorx="page" anchory="page"/>
              </v:round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49826E34" wp14:editId="2BCA9A22">
                <wp:simplePos x="0" y="0"/>
                <wp:positionH relativeFrom="page">
                  <wp:posOffset>2898775</wp:posOffset>
                </wp:positionH>
                <wp:positionV relativeFrom="page">
                  <wp:posOffset>8081010</wp:posOffset>
                </wp:positionV>
                <wp:extent cx="642620" cy="483235"/>
                <wp:effectExtent l="3175" t="3810" r="1460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9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.25pt;margin-top:636.3pt;width:50.6pt;height:38.05pt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687CAA5" wp14:editId="7275C992">
                <wp:simplePos x="0" y="0"/>
                <wp:positionH relativeFrom="page">
                  <wp:posOffset>2257425</wp:posOffset>
                </wp:positionH>
                <wp:positionV relativeFrom="page">
                  <wp:posOffset>8081010</wp:posOffset>
                </wp:positionV>
                <wp:extent cx="642620" cy="483235"/>
                <wp:effectExtent l="0" t="3810" r="8255" b="825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9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75pt;margin-top:636.3pt;width:50.6pt;height:38.05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BC2D7A2" wp14:editId="6CD72369">
                <wp:simplePos x="0" y="0"/>
                <wp:positionH relativeFrom="page">
                  <wp:posOffset>2898775</wp:posOffset>
                </wp:positionH>
                <wp:positionV relativeFrom="page">
                  <wp:posOffset>7595870</wp:posOffset>
                </wp:positionV>
                <wp:extent cx="642620" cy="483235"/>
                <wp:effectExtent l="0" t="1270" r="6985" b="1079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.25pt;margin-top:598.1pt;width:50.6pt;height:38.05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47670E1" wp14:editId="1ED5136D">
                <wp:simplePos x="0" y="0"/>
                <wp:positionH relativeFrom="page">
                  <wp:posOffset>2254250</wp:posOffset>
                </wp:positionH>
                <wp:positionV relativeFrom="page">
                  <wp:posOffset>7595870</wp:posOffset>
                </wp:positionV>
                <wp:extent cx="642620" cy="483235"/>
                <wp:effectExtent l="6350" t="1270" r="11430" b="10795"/>
                <wp:wrapThrough wrapText="bothSides">
                  <wp:wrapPolygon edited="0">
                    <wp:start x="-320" y="0"/>
                    <wp:lineTo x="-320" y="21401"/>
                    <wp:lineTo x="21920" y="21401"/>
                    <wp:lineTo x="21920" y="0"/>
                    <wp:lineTo x="-320" y="0"/>
                  </wp:wrapPolygon>
                </wp:wrapThrough>
                <wp:docPr id="1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5pt;margin-top:598.1pt;width:50.6pt;height:38.05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F56EC1A" wp14:editId="74AC816D">
                <wp:simplePos x="0" y="0"/>
                <wp:positionH relativeFrom="page">
                  <wp:posOffset>4415790</wp:posOffset>
                </wp:positionH>
                <wp:positionV relativeFrom="page">
                  <wp:posOffset>7103110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9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BE9E13" w14:textId="0C84DBEA" w:rsidR="0008429F" w:rsidRPr="00E01133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Chloé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margin-left:347.7pt;margin-top:559.3pt;width:50.6pt;height:38.05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1EBE9E13" w14:textId="0C84DBEA" w:rsidR="0008429F" w:rsidRPr="00E01133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Chloé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8EE26AA" wp14:editId="034E092D">
                <wp:simplePos x="0" y="0"/>
                <wp:positionH relativeFrom="page">
                  <wp:posOffset>6188075</wp:posOffset>
                </wp:positionH>
                <wp:positionV relativeFrom="page">
                  <wp:posOffset>8682355</wp:posOffset>
                </wp:positionV>
                <wp:extent cx="167005" cy="1307465"/>
                <wp:effectExtent l="3175" t="0" r="7620" b="17780"/>
                <wp:wrapThrough wrapText="bothSides">
                  <wp:wrapPolygon edited="0">
                    <wp:start x="-329" y="0"/>
                    <wp:lineTo x="-329" y="21390"/>
                    <wp:lineTo x="21929" y="21390"/>
                    <wp:lineTo x="21929" y="0"/>
                    <wp:lineTo x="-329" y="0"/>
                  </wp:wrapPolygon>
                </wp:wrapThrough>
                <wp:docPr id="19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7.25pt;margin-top:683.65pt;width:13.15pt;height:102.95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3C2A66A" wp14:editId="450E3339">
                <wp:simplePos x="0" y="0"/>
                <wp:positionH relativeFrom="page">
                  <wp:posOffset>5066030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9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EF95D7" w14:textId="5CF9E925" w:rsidR="0008429F" w:rsidRPr="00E01133" w:rsidRDefault="0008429F" w:rsidP="002A5B2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Emidio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2000" tIns="45720" rIns="72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margin-left:398.9pt;margin-top:491.7pt;width:50.6pt;height:38.05pt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" strokecolor="#7f7f7f">
                <v:shadow opacity="22936f" mv:blur="40000f" origin=",.5" offset="0,23000emu"/>
                <v:textbox inset="2mm,,2mm">
                  <w:txbxContent>
                    <w:p w14:paraId="02EF95D7" w14:textId="5CF9E925" w:rsidR="0008429F" w:rsidRPr="00E01133" w:rsidRDefault="0008429F" w:rsidP="002A5B2E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Emidio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AE0607E" wp14:editId="2CE2819D">
                <wp:simplePos x="0" y="0"/>
                <wp:positionH relativeFrom="page">
                  <wp:posOffset>3666490</wp:posOffset>
                </wp:positionH>
                <wp:positionV relativeFrom="page">
                  <wp:posOffset>6242685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19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CCC94D" w14:textId="076276E8" w:rsidR="0008429F" w:rsidRPr="002A5B2E" w:rsidRDefault="0008429F" w:rsidP="002A5B2E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Cassandra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margin-left:288.7pt;margin-top:491.55pt;width:50.6pt;height:38.05pt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" strokecolor="#7f7f7f">
                <v:shadow opacity="22936f" mv:blur="40000f" origin=",.5" offset="0,23000emu"/>
                <v:textbox inset="1mm,,1mm">
                  <w:txbxContent>
                    <w:p w14:paraId="7ECCC94D" w14:textId="076276E8" w:rsidR="0008429F" w:rsidRPr="002A5B2E" w:rsidRDefault="0008429F" w:rsidP="002A5B2E">
                      <w:pPr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Cassandra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8933496" wp14:editId="12551C16">
                <wp:simplePos x="0" y="0"/>
                <wp:positionH relativeFrom="page">
                  <wp:posOffset>5066030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9D2F32" w14:textId="36ED34C5" w:rsidR="0008429F" w:rsidRPr="00E01133" w:rsidRDefault="0008429F" w:rsidP="00DB6CB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Nermini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margin-left:398.9pt;margin-top:412.05pt;width:50.6pt;height:38.05pt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" strokecolor="#7f7f7f">
                <v:shadow opacity="22936f" mv:blur="40000f" origin=",.5" offset="0,23000emu"/>
                <v:textbox inset="1mm,,1mm">
                  <w:txbxContent>
                    <w:p w14:paraId="4C9D2F32" w14:textId="36ED34C5" w:rsidR="0008429F" w:rsidRPr="00E01133" w:rsidRDefault="0008429F" w:rsidP="00DB6CB7">
                      <w:pPr>
                        <w:jc w:val="center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Nermini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623374E" wp14:editId="700D97D4">
                <wp:simplePos x="0" y="0"/>
                <wp:positionH relativeFrom="page">
                  <wp:posOffset>5066030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4E067" w14:textId="26CAA3D4" w:rsidR="0008429F" w:rsidRPr="00E01133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Killian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398.9pt;margin-top:338.2pt;width:50.6pt;height:38.05pt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" strokecolor="#7f7f7f">
                <v:shadow opacity="22936f" mv:blur="40000f" origin=",.5" offset="0,23000emu"/>
                <v:textbox inset="1mm,,1mm">
                  <w:txbxContent>
                    <w:p w14:paraId="3C94E067" w14:textId="26CAA3D4" w:rsidR="0008429F" w:rsidRPr="00E01133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Killian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486A0D1" wp14:editId="4BD4550E">
                <wp:simplePos x="0" y="0"/>
                <wp:positionH relativeFrom="page">
                  <wp:posOffset>5067935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8DEE1B" w14:textId="48CBD42B" w:rsidR="0008429F" w:rsidRPr="0008429F" w:rsidRDefault="0008429F" w:rsidP="00DB6CB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08429F">
                              <w:rPr>
                                <w:rFonts w:ascii="Comic Sans MS" w:hAnsi="Comic Sans MS"/>
                                <w:sz w:val="14"/>
                              </w:rPr>
                              <w:t>Shérazade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margin-left:399.05pt;margin-top:262.35pt;width:50.6pt;height:38.0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428DEE1B" w14:textId="48CBD42B" w:rsidR="0008429F" w:rsidRPr="0008429F" w:rsidRDefault="0008429F" w:rsidP="00DB6CB7">
                      <w:pPr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08429F">
                        <w:rPr>
                          <w:rFonts w:ascii="Comic Sans MS" w:hAnsi="Comic Sans MS"/>
                          <w:sz w:val="14"/>
                        </w:rPr>
                        <w:t>Shérazade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BCFDFD7" wp14:editId="60CB0834">
                <wp:simplePos x="0" y="0"/>
                <wp:positionH relativeFrom="page">
                  <wp:posOffset>3668395</wp:posOffset>
                </wp:positionH>
                <wp:positionV relativeFrom="page">
                  <wp:posOffset>3329940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F17D90" w14:textId="3F0237D5" w:rsidR="0008429F" w:rsidRPr="00DB6CB7" w:rsidRDefault="0008429F" w:rsidP="00DB6CB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Yanis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margin-left:288.85pt;margin-top:262.2pt;width:50.6pt;height:38.05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" strokecolor="#7f7f7f">
                <v:shadow opacity="22936f" mv:blur="40000f" origin=",.5" offset="0,23000emu"/>
                <v:textbox>
                  <w:txbxContent>
                    <w:p w14:paraId="0BF17D90" w14:textId="3F0237D5" w:rsidR="0008429F" w:rsidRPr="00DB6CB7" w:rsidRDefault="0008429F" w:rsidP="00DB6CB7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Yanis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806AF92" wp14:editId="638A5778">
                <wp:simplePos x="0" y="0"/>
                <wp:positionH relativeFrom="page">
                  <wp:posOffset>3021965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7D7907" w14:textId="0D1E6FC5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Artour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margin-left:237.95pt;margin-top:491.7pt;width:50.6pt;height:38.05pt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787D7907" w14:textId="0D1E6FC5" w:rsidR="0008429F" w:rsidRDefault="0008429F" w:rsidP="00DB6CB7">
                      <w:pPr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Artour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D4A71DB" wp14:editId="3BFEC18A">
                <wp:simplePos x="0" y="0"/>
                <wp:positionH relativeFrom="page">
                  <wp:posOffset>1612900</wp:posOffset>
                </wp:positionH>
                <wp:positionV relativeFrom="page">
                  <wp:posOffset>6235065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6EF384" w14:textId="77777777" w:rsidR="0008429F" w:rsidRPr="00DB6CB7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B6CB7">
                              <w:rPr>
                                <w:rFonts w:ascii="Comic Sans MS" w:hAnsi="Comic Sans MS"/>
                                <w:sz w:val="18"/>
                              </w:rPr>
                              <w:t>Emeline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margin-left:127pt;margin-top:490.95pt;width:50.6pt;height:38.05pt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086EF384" w14:textId="77777777" w:rsidR="0008429F" w:rsidRPr="00DB6CB7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DB6CB7">
                        <w:rPr>
                          <w:rFonts w:ascii="Comic Sans MS" w:hAnsi="Comic Sans MS"/>
                          <w:sz w:val="18"/>
                        </w:rPr>
                        <w:t>Emeline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753A2F3" wp14:editId="1E9F199F">
                <wp:simplePos x="0" y="0"/>
                <wp:positionH relativeFrom="page">
                  <wp:posOffset>5710555</wp:posOffset>
                </wp:positionH>
                <wp:positionV relativeFrom="page">
                  <wp:posOffset>6244590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48834D" w14:textId="5FF7C210" w:rsidR="0008429F" w:rsidRPr="0008429F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08429F">
                              <w:rPr>
                                <w:rFonts w:ascii="Comic Sans MS" w:hAnsi="Comic Sans MS"/>
                                <w:sz w:val="18"/>
                              </w:rPr>
                              <w:t>Danielle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margin-left:449.65pt;margin-top:491.7pt;width:50.6pt;height:38.05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1C48834D" w14:textId="5FF7C210" w:rsidR="0008429F" w:rsidRPr="0008429F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08429F">
                        <w:rPr>
                          <w:rFonts w:ascii="Comic Sans MS" w:hAnsi="Comic Sans MS"/>
                          <w:sz w:val="18"/>
                        </w:rPr>
                        <w:t>Danielle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8A6BE54" wp14:editId="0FE086FE">
                <wp:simplePos x="0" y="0"/>
                <wp:positionH relativeFrom="page">
                  <wp:posOffset>977900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364CA0" w14:textId="4964FD5D" w:rsidR="0008429F" w:rsidRPr="002A5B2E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margin-left:77pt;margin-top:412.05pt;width:50.6pt;height:38.05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" strokecolor="#7f7f7f">
                <v:shadow opacity="22936f" mv:blur="40000f" origin=",.5" offset="0,23000emu"/>
                <v:textbox inset="1mm,,1mm">
                  <w:txbxContent>
                    <w:p w14:paraId="0B364CA0" w14:textId="4964FD5D" w:rsidR="0008429F" w:rsidRPr="002A5B2E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Léna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3A77605" wp14:editId="3A677D0D">
                <wp:simplePos x="0" y="0"/>
                <wp:positionH relativeFrom="page">
                  <wp:posOffset>5710555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9F34AC" w14:textId="1B5842B4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Dafina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margin-left:449.65pt;margin-top:412.05pt;width:50.6pt;height:38.05pt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7E9F34AC" w14:textId="1B5842B4" w:rsidR="0008429F" w:rsidRDefault="0008429F" w:rsidP="00DB6CB7">
                      <w:pPr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Dafina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F353065" wp14:editId="268E4FE9">
                <wp:simplePos x="0" y="0"/>
                <wp:positionH relativeFrom="page">
                  <wp:posOffset>3021965</wp:posOffset>
                </wp:positionH>
                <wp:positionV relativeFrom="page">
                  <wp:posOffset>5233035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0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B4AAF" w14:textId="5D84CFEB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Christ Daniel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margin-left:237.95pt;margin-top:412.05pt;width:50.6pt;height:38.05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7ACB4AAF" w14:textId="5D84CFEB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Christ Daniel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C9C607B" wp14:editId="562E296C">
                <wp:simplePos x="0" y="0"/>
                <wp:positionH relativeFrom="page">
                  <wp:posOffset>3021965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AFAF2D" w14:textId="6EA2C2DE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Ayoub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margin-left:237.95pt;margin-top:338.2pt;width:50.6pt;height:38.05pt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" strokecolor="#7f7f7f">
                <v:shadow opacity="22936f" mv:blur="40000f" origin=",.5" offset="0,23000emu"/>
                <v:textbox>
                  <w:txbxContent>
                    <w:p w14:paraId="7DAFAF2D" w14:textId="6EA2C2DE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Ayoub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3F7ECCD" wp14:editId="194442C7">
                <wp:simplePos x="0" y="0"/>
                <wp:positionH relativeFrom="page">
                  <wp:posOffset>977900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B4166B" w14:textId="60F554B3" w:rsidR="0008429F" w:rsidRDefault="0008429F" w:rsidP="00E01133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Erik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margin-left:77pt;margin-top:338.2pt;width:50.6pt;height:38.0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" strokecolor="#7f7f7f">
                <v:shadow opacity="22936f" mv:blur="40000f" origin=",.5" offset="0,23000emu"/>
                <v:textbox inset="1mm,,1mm">
                  <w:txbxContent>
                    <w:p w14:paraId="51B4166B" w14:textId="60F554B3" w:rsidR="0008429F" w:rsidRDefault="0008429F" w:rsidP="00E01133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Erik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AC278A6" wp14:editId="419B6686">
                <wp:simplePos x="0" y="0"/>
                <wp:positionH relativeFrom="page">
                  <wp:posOffset>5710555</wp:posOffset>
                </wp:positionH>
                <wp:positionV relativeFrom="page">
                  <wp:posOffset>4295140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769C0F" w14:textId="3317A9CF" w:rsidR="0008429F" w:rsidRDefault="0008429F" w:rsidP="00DB6C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5" style="position:absolute;margin-left:449.65pt;margin-top:338.2pt;width:50.6pt;height:38.05pt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42769C0F" w14:textId="3317A9CF" w:rsidR="0008429F" w:rsidRDefault="0008429F" w:rsidP="00DB6C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Inès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1B903F1" wp14:editId="31D8DF30">
                <wp:simplePos x="0" y="0"/>
                <wp:positionH relativeFrom="page">
                  <wp:posOffset>5614035</wp:posOffset>
                </wp:positionH>
                <wp:positionV relativeFrom="page">
                  <wp:posOffset>7292340</wp:posOffset>
                </wp:positionV>
                <wp:extent cx="741045" cy="1380490"/>
                <wp:effectExtent l="635" t="2540" r="7620" b="13970"/>
                <wp:wrapThrough wrapText="bothSides">
                  <wp:wrapPolygon edited="0">
                    <wp:start x="-315" y="0"/>
                    <wp:lineTo x="-315" y="21391"/>
                    <wp:lineTo x="21915" y="21391"/>
                    <wp:lineTo x="21915" y="0"/>
                    <wp:lineTo x="-315" y="0"/>
                  </wp:wrapPolygon>
                </wp:wrapThrough>
                <wp:docPr id="2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04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2.05pt;margin-top:574.2pt;width:58.35pt;height:108.7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" strokecolor="#7f7f7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67F6F57A" wp14:editId="08342D47">
                <wp:simplePos x="0" y="0"/>
                <wp:positionH relativeFrom="page">
                  <wp:posOffset>3023870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E77877" w14:textId="4422B3B0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Kleyan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margin-left:238.1pt;margin-top:262.35pt;width:50.6pt;height:38.05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4EE77877" w14:textId="4422B3B0" w:rsidR="0008429F" w:rsidRDefault="0008429F" w:rsidP="00DB6CB7">
                      <w:pPr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Kleyan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4B9BC1B" wp14:editId="7472444D">
                <wp:simplePos x="0" y="0"/>
                <wp:positionH relativeFrom="page">
                  <wp:posOffset>979805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930595" w14:textId="4C4BD212" w:rsidR="0008429F" w:rsidRPr="00E01133" w:rsidRDefault="0008429F" w:rsidP="00DB6CB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Ilyas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margin-left:77.15pt;margin-top:262.35pt;width:50.6pt;height:38.05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" strokecolor="#7f7f7f">
                <v:shadow opacity="22936f" mv:blur="40000f" origin=",.5" offset="0,23000emu"/>
                <v:textbox>
                  <w:txbxContent>
                    <w:p w14:paraId="60930595" w14:textId="4C4BD212" w:rsidR="0008429F" w:rsidRPr="00E01133" w:rsidRDefault="0008429F" w:rsidP="00DB6CB7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Ilyas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EB33EC6" wp14:editId="1D7C1510">
                <wp:simplePos x="0" y="0"/>
                <wp:positionH relativeFrom="page">
                  <wp:posOffset>5712460</wp:posOffset>
                </wp:positionH>
                <wp:positionV relativeFrom="page">
                  <wp:posOffset>3331845</wp:posOffset>
                </wp:positionV>
                <wp:extent cx="642620" cy="483235"/>
                <wp:effectExtent l="0" t="0" r="17780" b="24765"/>
                <wp:wrapThrough wrapText="bothSides">
                  <wp:wrapPolygon edited="0">
                    <wp:start x="0" y="0"/>
                    <wp:lineTo x="0" y="21572"/>
                    <wp:lineTo x="21344" y="21572"/>
                    <wp:lineTo x="21344" y="0"/>
                    <wp:lineTo x="0" y="0"/>
                  </wp:wrapPolygon>
                </wp:wrapThrough>
                <wp:docPr id="2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117BDF" w14:textId="1CD05F0D" w:rsidR="0008429F" w:rsidRDefault="0008429F" w:rsidP="00DB6CB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Ewan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margin-left:449.8pt;margin-top:262.35pt;width:50.6pt;height:38.05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4C117BDF" w14:textId="1CD05F0D" w:rsidR="0008429F" w:rsidRDefault="0008429F" w:rsidP="00DB6CB7">
                      <w:pPr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Ewan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C40C634" wp14:editId="1C0085FF">
                <wp:simplePos x="0" y="0"/>
                <wp:positionH relativeFrom="page">
                  <wp:posOffset>1476375</wp:posOffset>
                </wp:positionH>
                <wp:positionV relativeFrom="page">
                  <wp:posOffset>1310640</wp:posOffset>
                </wp:positionV>
                <wp:extent cx="60960" cy="975360"/>
                <wp:effectExtent l="3175" t="2540" r="12065" b="12700"/>
                <wp:wrapThrough wrapText="bothSides">
                  <wp:wrapPolygon edited="0">
                    <wp:start x="-7200" y="0"/>
                    <wp:lineTo x="-7200" y="21389"/>
                    <wp:lineTo x="25200" y="21389"/>
                    <wp:lineTo x="25200" y="0"/>
                    <wp:lineTo x="-7200" y="0"/>
                  </wp:wrapPolygon>
                </wp:wrapThrough>
                <wp:docPr id="2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103.2pt;width:4.8pt;height:76.8pt;rotation:90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" fillcolor="#bfbfb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B213797" wp14:editId="245E7F4A">
                <wp:simplePos x="0" y="0"/>
                <wp:positionH relativeFrom="page">
                  <wp:posOffset>1476375</wp:posOffset>
                </wp:positionH>
                <wp:positionV relativeFrom="page">
                  <wp:posOffset>9519285</wp:posOffset>
                </wp:positionV>
                <wp:extent cx="60960" cy="975360"/>
                <wp:effectExtent l="3175" t="0" r="12065" b="8255"/>
                <wp:wrapThrough wrapText="bothSides">
                  <wp:wrapPolygon edited="0">
                    <wp:start x="-7200" y="0"/>
                    <wp:lineTo x="-7200" y="21389"/>
                    <wp:lineTo x="25200" y="21389"/>
                    <wp:lineTo x="25200" y="0"/>
                    <wp:lineTo x="-7200" y="0"/>
                  </wp:wrapPolygon>
                </wp:wrapThrough>
                <wp:docPr id="2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6.25pt;margin-top:749.55pt;width:4.8pt;height:76.8pt;rotation:90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" fillcolor="#bfbfbf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845EEC8" wp14:editId="0DE651A4">
                <wp:simplePos x="0" y="0"/>
                <wp:positionH relativeFrom="page">
                  <wp:posOffset>6956425</wp:posOffset>
                </wp:positionH>
                <wp:positionV relativeFrom="page">
                  <wp:posOffset>2342515</wp:posOffset>
                </wp:positionV>
                <wp:extent cx="60960" cy="975360"/>
                <wp:effectExtent l="0" t="5715" r="18415" b="9525"/>
                <wp:wrapThrough wrapText="bothSides">
                  <wp:wrapPolygon edited="0">
                    <wp:start x="-3600" y="0"/>
                    <wp:lineTo x="-3600" y="21389"/>
                    <wp:lineTo x="25200" y="21389"/>
                    <wp:lineTo x="25200" y="0"/>
                    <wp:lineTo x="-3600" y="0"/>
                  </wp:wrapPolygon>
                </wp:wrapThrough>
                <wp:docPr id="2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975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7.75pt;margin-top:184.45pt;width:4.8pt;height:76.8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" fillcolor="#bfbfbf [2412]" strokecolor="black [3213]"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7D6B208" wp14:editId="6278B23F">
                <wp:simplePos x="0" y="0"/>
                <wp:positionH relativeFrom="page">
                  <wp:posOffset>6372860</wp:posOffset>
                </wp:positionH>
                <wp:positionV relativeFrom="page">
                  <wp:posOffset>3330575</wp:posOffset>
                </wp:positionV>
                <wp:extent cx="619125" cy="6677025"/>
                <wp:effectExtent l="10160" t="15875" r="18415" b="12700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2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6770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262.25pt;width:48.75pt;height:525.7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08429F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B5B16D1" wp14:editId="00873A67">
                <wp:simplePos x="0" y="0"/>
                <wp:positionH relativeFrom="page">
                  <wp:posOffset>6372860</wp:posOffset>
                </wp:positionH>
                <wp:positionV relativeFrom="page">
                  <wp:posOffset>1794510</wp:posOffset>
                </wp:positionV>
                <wp:extent cx="619125" cy="535305"/>
                <wp:effectExtent l="10160" t="16510" r="18415" b="6985"/>
                <wp:wrapThrough wrapText="bothSides">
                  <wp:wrapPolygon edited="0">
                    <wp:start x="-421" y="-384"/>
                    <wp:lineTo x="-421" y="21600"/>
                    <wp:lineTo x="22420" y="21600"/>
                    <wp:lineTo x="22420" y="-384"/>
                    <wp:lineTo x="-421" y="-384"/>
                  </wp:wrapPolygon>
                </wp:wrapThrough>
                <wp:docPr id="2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3530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8pt;margin-top:141.3pt;width:48.75pt;height:42.15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" filled="f" fillcolor="#9bc1ff" strokecolor="black [3213]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9C74E4">
        <w:br w:type="page"/>
      </w:r>
      <w:r w:rsidR="00E07D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AE6189" wp14:editId="4FE09D56">
                <wp:simplePos x="0" y="0"/>
                <wp:positionH relativeFrom="page">
                  <wp:posOffset>4032885</wp:posOffset>
                </wp:positionH>
                <wp:positionV relativeFrom="page">
                  <wp:posOffset>3243580</wp:posOffset>
                </wp:positionV>
                <wp:extent cx="1307465" cy="167005"/>
                <wp:effectExtent l="0" t="0" r="13335" b="36195"/>
                <wp:wrapThrough wrapText="bothSides">
                  <wp:wrapPolygon edited="0">
                    <wp:start x="0" y="0"/>
                    <wp:lineTo x="0" y="22996"/>
                    <wp:lineTo x="21401" y="22996"/>
                    <wp:lineTo x="21401" y="0"/>
                    <wp:lineTo x="0" y="0"/>
                  </wp:wrapPolygon>
                </wp:wrapThrough>
                <wp:docPr id="1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9BD15" w14:textId="77777777" w:rsidR="0008429F" w:rsidRPr="00E07D36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07D36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</w:rPr>
                              <w:t xml:space="preserve">Bibliothèque </w:t>
                            </w: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</w:rPr>
                              <w:t>violette</w:t>
                            </w:r>
                          </w:p>
                          <w:p w14:paraId="781788FF" w14:textId="77777777" w:rsidR="0008429F" w:rsidRDefault="0008429F" w:rsidP="00E07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9" style="position:absolute;margin-left:317.55pt;margin-top:255.4pt;width:102.95pt;height:13.1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" strokecolor="#7f7f7f">
                <v:shadow opacity="22936f" mv:blur="40000f" origin=",.5" offset="0,23000emu"/>
                <v:textbox inset=",0,,0">
                  <w:txbxContent>
                    <w:p w14:paraId="2E39BD15" w14:textId="77777777" w:rsidR="0008429F" w:rsidRPr="00E07D36" w:rsidRDefault="0008429F" w:rsidP="00E07D36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</w:rPr>
                      </w:pPr>
                      <w:r w:rsidRPr="00E07D36"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</w:rPr>
                        <w:t xml:space="preserve">Bibliothèque </w:t>
                      </w:r>
                      <w:r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</w:rPr>
                        <w:t>violette</w:t>
                      </w:r>
                    </w:p>
                    <w:p w14:paraId="781788FF" w14:textId="77777777" w:rsidR="0008429F" w:rsidRDefault="0008429F" w:rsidP="00E07D36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07D3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700BA8A" wp14:editId="72013937">
                <wp:simplePos x="0" y="0"/>
                <wp:positionH relativeFrom="page">
                  <wp:posOffset>6000115</wp:posOffset>
                </wp:positionH>
                <wp:positionV relativeFrom="page">
                  <wp:posOffset>3145155</wp:posOffset>
                </wp:positionV>
                <wp:extent cx="485775" cy="337820"/>
                <wp:effectExtent l="0" t="0" r="22225" b="17780"/>
                <wp:wrapThrough wrapText="bothSides">
                  <wp:wrapPolygon edited="0">
                    <wp:start x="0" y="0"/>
                    <wp:lineTo x="0" y="21113"/>
                    <wp:lineTo x="21459" y="21113"/>
                    <wp:lineTo x="21459" y="0"/>
                    <wp:lineTo x="0" y="0"/>
                  </wp:wrapPolygon>
                </wp:wrapThrough>
                <wp:docPr id="1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930E53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2"/>
                              </w:rPr>
                            </w:pP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Petite tabl</w:t>
                            </w: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</w:t>
                            </w: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2"/>
                              </w:rPr>
                              <w:t xml:space="preserve"> marron</w:t>
                            </w:r>
                          </w:p>
                          <w:p w14:paraId="699935A8" w14:textId="77777777" w:rsidR="0008429F" w:rsidRDefault="0008429F" w:rsidP="00E07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0" style="position:absolute;margin-left:472.45pt;margin-top:247.65pt;width:38.25pt;height:26.6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" strokecolor="#7f7f7f">
                <v:shadow opacity="22936f" mv:blur="40000f" origin=",.5" offset="0,23000emu"/>
                <v:textbox inset=",0,,0">
                  <w:txbxContent>
                    <w:p w14:paraId="09930E53" w14:textId="77777777" w:rsidR="0008429F" w:rsidRPr="006B3332" w:rsidRDefault="0008429F" w:rsidP="00E07D36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22"/>
                        </w:rPr>
                      </w:pP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>Petite tabl</w:t>
                      </w:r>
                      <w:r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>e</w:t>
                      </w: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  <w:sz w:val="22"/>
                        </w:rPr>
                        <w:t xml:space="preserve"> marron</w:t>
                      </w:r>
                    </w:p>
                    <w:p w14:paraId="699935A8" w14:textId="77777777" w:rsidR="0008429F" w:rsidRDefault="0008429F" w:rsidP="00E07D36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3FCE133" wp14:editId="075842DD">
                <wp:simplePos x="0" y="0"/>
                <wp:positionH relativeFrom="page">
                  <wp:posOffset>2929255</wp:posOffset>
                </wp:positionH>
                <wp:positionV relativeFrom="page">
                  <wp:posOffset>3552190</wp:posOffset>
                </wp:positionV>
                <wp:extent cx="1162685" cy="648970"/>
                <wp:effectExtent l="0" t="0" r="31115" b="36830"/>
                <wp:wrapThrough wrapText="bothSides">
                  <wp:wrapPolygon edited="0">
                    <wp:start x="0" y="0"/>
                    <wp:lineTo x="0" y="21980"/>
                    <wp:lineTo x="21706" y="21980"/>
                    <wp:lineTo x="21706" y="0"/>
                    <wp:lineTo x="0" y="0"/>
                  </wp:wrapPolygon>
                </wp:wrapThrough>
                <wp:docPr id="10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0C652F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Meuble bas</w:t>
                            </w:r>
                          </w:p>
                          <w:p w14:paraId="1292A0DB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margin-left:230.65pt;margin-top:279.7pt;width:91.55pt;height:51.1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4C0C652F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Meuble bas</w:t>
                      </w:r>
                    </w:p>
                    <w:p w14:paraId="1292A0DB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009C9E3" wp14:editId="7292ECBE">
                <wp:simplePos x="0" y="0"/>
                <wp:positionH relativeFrom="page">
                  <wp:posOffset>2136775</wp:posOffset>
                </wp:positionH>
                <wp:positionV relativeFrom="page">
                  <wp:posOffset>3408045</wp:posOffset>
                </wp:positionV>
                <wp:extent cx="584200" cy="1001395"/>
                <wp:effectExtent l="0" t="5398" r="20003" b="20002"/>
                <wp:wrapThrough wrapText="bothSides">
                  <wp:wrapPolygon edited="0">
                    <wp:start x="21800" y="116"/>
                    <wp:lineTo x="200" y="116"/>
                    <wp:lineTo x="200" y="21484"/>
                    <wp:lineTo x="21800" y="21484"/>
                    <wp:lineTo x="21800" y="116"/>
                  </wp:wrapPolygon>
                </wp:wrapThrough>
                <wp:docPr id="1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420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0E47B3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Lavabo</w:t>
                            </w:r>
                          </w:p>
                          <w:p w14:paraId="69E1655B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margin-left:168.25pt;margin-top:268.35pt;width:46pt;height:78.85pt;rotation:-90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" strokecolor="#7f7f7f">
                <v:shadow opacity="22936f" mv:blur="40000f" origin=",.5" offset="0,23000emu"/>
                <v:textbox>
                  <w:txbxContent>
                    <w:p w14:paraId="270E47B3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Lavabo</w:t>
                      </w:r>
                    </w:p>
                    <w:p w14:paraId="69E1655B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99128B7" wp14:editId="20D3B958">
                <wp:simplePos x="0" y="0"/>
                <wp:positionH relativeFrom="page">
                  <wp:posOffset>6043930</wp:posOffset>
                </wp:positionH>
                <wp:positionV relativeFrom="page">
                  <wp:posOffset>3347720</wp:posOffset>
                </wp:positionV>
                <wp:extent cx="741045" cy="1380490"/>
                <wp:effectExtent l="10478" t="0" r="31432" b="31433"/>
                <wp:wrapThrough wrapText="bothSides">
                  <wp:wrapPolygon edited="0">
                    <wp:start x="21295" y="-164"/>
                    <wp:lineTo x="-176" y="-164"/>
                    <wp:lineTo x="-176" y="21694"/>
                    <wp:lineTo x="21295" y="21694"/>
                    <wp:lineTo x="21295" y="-164"/>
                  </wp:wrapPolygon>
                </wp:wrapThrough>
                <wp:docPr id="1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4104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F13FD8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Armoire</w:t>
                            </w:r>
                          </w:p>
                          <w:p w14:paraId="572AFB3D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margin-left:475.9pt;margin-top:263.6pt;width:58.35pt;height:108.7pt;rotation:-90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" strokecolor="#7f7f7f">
                <v:shadow opacity="22936f" mv:blur="40000f" origin=",.5" offset="0,23000emu"/>
                <v:textbox>
                  <w:txbxContent>
                    <w:p w14:paraId="19F13FD8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Armoire</w:t>
                      </w:r>
                    </w:p>
                    <w:p w14:paraId="572AFB3D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57A15AB" wp14:editId="679E43DE">
                <wp:simplePos x="0" y="0"/>
                <wp:positionH relativeFrom="page">
                  <wp:posOffset>958850</wp:posOffset>
                </wp:positionH>
                <wp:positionV relativeFrom="page">
                  <wp:posOffset>3231515</wp:posOffset>
                </wp:positionV>
                <wp:extent cx="696595" cy="1243330"/>
                <wp:effectExtent l="6033" t="0" r="20637" b="20638"/>
                <wp:wrapThrough wrapText="bothSides">
                  <wp:wrapPolygon edited="0">
                    <wp:start x="187" y="21705"/>
                    <wp:lineTo x="21452" y="21705"/>
                    <wp:lineTo x="21452" y="83"/>
                    <wp:lineTo x="187" y="83"/>
                    <wp:lineTo x="187" y="21705"/>
                  </wp:wrapPolygon>
                </wp:wrapThrough>
                <wp:docPr id="1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6595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D9C7A1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Bureau</w:t>
                            </w: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 xml:space="preserve"> ordinateur</w:t>
                            </w:r>
                          </w:p>
                          <w:p w14:paraId="68CC4134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margin-left:75.5pt;margin-top:254.45pt;width:54.85pt;height:97.9pt;rotation:90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" strokecolor="#7f7f7f">
                <v:shadow opacity="22936f" mv:blur="40000f" origin=",.5" offset="0,23000emu"/>
                <v:textbox>
                  <w:txbxContent>
                    <w:p w14:paraId="27D9C7A1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Bureau</w:t>
                      </w:r>
                      <w:r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 xml:space="preserve"> ordinateur</w:t>
                      </w:r>
                    </w:p>
                    <w:p w14:paraId="68CC4134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D9E9A81" wp14:editId="089A0E33">
                <wp:simplePos x="0" y="0"/>
                <wp:positionH relativeFrom="page">
                  <wp:posOffset>6000115</wp:posOffset>
                </wp:positionH>
                <wp:positionV relativeFrom="page">
                  <wp:posOffset>2807335</wp:posOffset>
                </wp:positionV>
                <wp:extent cx="485775" cy="337820"/>
                <wp:effectExtent l="0" t="0" r="22225" b="17780"/>
                <wp:wrapThrough wrapText="bothSides">
                  <wp:wrapPolygon edited="0">
                    <wp:start x="0" y="0"/>
                    <wp:lineTo x="0" y="21113"/>
                    <wp:lineTo x="21459" y="21113"/>
                    <wp:lineTo x="21459" y="0"/>
                    <wp:lineTo x="0" y="0"/>
                  </wp:wrapPolygon>
                </wp:wrapThrough>
                <wp:docPr id="1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9C7656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2"/>
                              </w:rPr>
                            </w:pP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Petite tabl</w:t>
                            </w: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</w:t>
                            </w: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2"/>
                              </w:rPr>
                              <w:t xml:space="preserve"> marron</w:t>
                            </w:r>
                          </w:p>
                          <w:p w14:paraId="6C74B30E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margin-left:472.45pt;margin-top:221.05pt;width:38.25pt;height:26.6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" strokecolor="#7f7f7f">
                <v:shadow opacity="22936f" mv:blur="40000f" origin=",.5" offset="0,23000emu"/>
                <v:textbox inset=",0,,0">
                  <w:txbxContent>
                    <w:p w14:paraId="6B9C7656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22"/>
                        </w:rPr>
                      </w:pP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>Petite tabl</w:t>
                      </w:r>
                      <w:r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>e</w:t>
                      </w: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  <w:sz w:val="22"/>
                        </w:rPr>
                        <w:t xml:space="preserve"> marron</w:t>
                      </w:r>
                    </w:p>
                    <w:p w14:paraId="6C74B30E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91F6B02" wp14:editId="6558F335">
                <wp:simplePos x="0" y="0"/>
                <wp:positionH relativeFrom="page">
                  <wp:posOffset>894715</wp:posOffset>
                </wp:positionH>
                <wp:positionV relativeFrom="page">
                  <wp:posOffset>2604135</wp:posOffset>
                </wp:positionV>
                <wp:extent cx="696595" cy="1104900"/>
                <wp:effectExtent l="0" t="952" r="13652" b="13653"/>
                <wp:wrapThrough wrapText="bothSides">
                  <wp:wrapPolygon edited="0">
                    <wp:start x="21630" y="19"/>
                    <wp:lineTo x="364" y="19"/>
                    <wp:lineTo x="364" y="21370"/>
                    <wp:lineTo x="21630" y="21370"/>
                    <wp:lineTo x="21630" y="19"/>
                  </wp:wrapPolygon>
                </wp:wrapThrough>
                <wp:docPr id="10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6595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F60279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Bureau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margin-left:70.45pt;margin-top:205.05pt;width:54.85pt;height:87pt;rotation:-90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" fillcolor="white [3212]" strokecolor="#7f7f7f [1612]">
                <v:shadow opacity="22936f" mv:blur="40000f" origin=",.5" offset="0,23000emu"/>
                <v:textbox>
                  <w:txbxContent>
                    <w:p w14:paraId="78F60279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Bureau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0771D09" wp14:editId="14A1A183">
                <wp:simplePos x="0" y="0"/>
                <wp:positionH relativeFrom="page">
                  <wp:posOffset>2024380</wp:posOffset>
                </wp:positionH>
                <wp:positionV relativeFrom="page">
                  <wp:posOffset>3120390</wp:posOffset>
                </wp:positionV>
                <wp:extent cx="1824355" cy="290195"/>
                <wp:effectExtent l="0" t="0" r="29845" b="14605"/>
                <wp:wrapThrough wrapText="bothSides">
                  <wp:wrapPolygon edited="0">
                    <wp:start x="0" y="0"/>
                    <wp:lineTo x="0" y="20796"/>
                    <wp:lineTo x="21653" y="20796"/>
                    <wp:lineTo x="21653" y="0"/>
                    <wp:lineTo x="0" y="0"/>
                  </wp:wrapPolygon>
                </wp:wrapThrough>
                <wp:docPr id="10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E6366D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2"/>
                              </w:rPr>
                            </w:pP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2"/>
                              </w:rPr>
                              <w:t>Bibliothèque marron</w:t>
                            </w:r>
                          </w:p>
                          <w:p w14:paraId="60C2EEC7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margin-left:159.4pt;margin-top:245.7pt;width:143.65pt;height:22.8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7EE6366D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22"/>
                        </w:rPr>
                      </w:pP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  <w:sz w:val="22"/>
                        </w:rPr>
                        <w:t>Bibliothèque marron</w:t>
                      </w:r>
                    </w:p>
                    <w:p w14:paraId="60C2EEC7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333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7BDDDC2" wp14:editId="69F113AC">
                <wp:simplePos x="0" y="0"/>
                <wp:positionH relativeFrom="page">
                  <wp:posOffset>2024380</wp:posOffset>
                </wp:positionH>
                <wp:positionV relativeFrom="page">
                  <wp:posOffset>2883535</wp:posOffset>
                </wp:positionV>
                <wp:extent cx="2303145" cy="236855"/>
                <wp:effectExtent l="0" t="0" r="33655" b="17145"/>
                <wp:wrapThrough wrapText="bothSides">
                  <wp:wrapPolygon edited="0">
                    <wp:start x="0" y="0"/>
                    <wp:lineTo x="0" y="20847"/>
                    <wp:lineTo x="21677" y="20847"/>
                    <wp:lineTo x="21677" y="0"/>
                    <wp:lineTo x="0" y="0"/>
                  </wp:wrapPolygon>
                </wp:wrapThrough>
                <wp:docPr id="1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5867A2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</w:pPr>
                            <w:r w:rsidRPr="006B333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>Banc</w:t>
                            </w:r>
                          </w:p>
                          <w:p w14:paraId="218CB6C7" w14:textId="77777777" w:rsidR="0008429F" w:rsidRPr="006B3332" w:rsidRDefault="0008429F" w:rsidP="006B3332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</w:p>
                          <w:p w14:paraId="2E4CACC3" w14:textId="77777777" w:rsidR="0008429F" w:rsidRDefault="0008429F" w:rsidP="006B33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margin-left:159.4pt;margin-top:227.05pt;width:181.35pt;height:18.6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" strokecolor="#7f7f7f">
                <v:shadow opacity="22936f" mv:blur="40000f" origin=",.5" offset="0,23000emu"/>
                <v:textbox>
                  <w:txbxContent>
                    <w:p w14:paraId="735867A2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</w:pPr>
                      <w:r w:rsidRPr="006B3332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>Banc</w:t>
                      </w:r>
                    </w:p>
                    <w:p w14:paraId="218CB6C7" w14:textId="77777777" w:rsidR="0008429F" w:rsidRPr="006B3332" w:rsidRDefault="0008429F" w:rsidP="006B3332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</w:p>
                    <w:p w14:paraId="2E4CACC3" w14:textId="77777777" w:rsidR="0008429F" w:rsidRDefault="0008429F" w:rsidP="006B333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97B1F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08C902A" wp14:editId="0B837D91">
                <wp:simplePos x="0" y="0"/>
                <wp:positionH relativeFrom="page">
                  <wp:posOffset>690880</wp:posOffset>
                </wp:positionH>
                <wp:positionV relativeFrom="page">
                  <wp:posOffset>692150</wp:posOffset>
                </wp:positionV>
                <wp:extent cx="252095" cy="1986915"/>
                <wp:effectExtent l="0" t="0" r="1905" b="21590"/>
                <wp:wrapThrough wrapText="bothSides">
                  <wp:wrapPolygon edited="0">
                    <wp:start x="0" y="0"/>
                    <wp:lineTo x="0" y="21485"/>
                    <wp:lineTo x="19587" y="21485"/>
                    <wp:lineTo x="19587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98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43"/>
                              <w:gridCol w:w="1043"/>
                              <w:gridCol w:w="1043"/>
                              <w:gridCol w:w="1044"/>
                              <w:gridCol w:w="1044"/>
                              <w:gridCol w:w="1044"/>
                              <w:gridCol w:w="1044"/>
                              <w:gridCol w:w="1044"/>
                              <w:gridCol w:w="1044"/>
                            </w:tblGrid>
                            <w:tr w:rsidR="0008429F" w14:paraId="1C14BF0E" w14:textId="77777777" w:rsidTr="00E07D36">
                              <w:trPr>
                                <w:trHeight w:val="764"/>
                              </w:trPr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5C26E4FA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5B2B2B2D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22244DD1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65CA170D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14E33C8B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6C966CC5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61D7BE52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2CAD3A43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0CA0FA74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16B4ED04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35F560C2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218DD60F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5959C049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63328B42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25153B8B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3A9A11CC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43A991D5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5B4C603C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08429F" w14:paraId="76827D09" w14:textId="77777777" w:rsidTr="00E07D36">
                              <w:trPr>
                                <w:trHeight w:val="764"/>
                              </w:trPr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62F24D15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04840609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57E82DDB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0134194F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46BB8AA5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23C2B675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7FDE75A0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14537423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609B23AD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3AB49032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3C0C9AAB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4A96570E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04969220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1F708788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3B0C1ED5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5B07B495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51A7A4D9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276C082D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08429F" w14:paraId="1B5F05C9" w14:textId="77777777" w:rsidTr="00E07D36">
                              <w:trPr>
                                <w:trHeight w:val="764"/>
                              </w:trPr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0703C88B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37314328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77EA1405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6A0EF063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5A28E772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6E43E650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3DE78C77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77047F61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02979764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0C978137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2B44E311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0CC7C39C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66A7E3FD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51E25ED4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745CBB30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248607EA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vAlign w:val="center"/>
                                </w:tcPr>
                                <w:p w14:paraId="44EA7001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70D7A197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08429F" w14:paraId="5CC22AB4" w14:textId="77777777" w:rsidTr="00E07D36">
                              <w:trPr>
                                <w:gridAfter w:val="6"/>
                                <w:wAfter w:w="6264" w:type="dxa"/>
                                <w:trHeight w:val="797"/>
                              </w:trPr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276DA119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33CA14F3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6A927216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0F2F9E98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vAlign w:val="center"/>
                                </w:tcPr>
                                <w:p w14:paraId="30E3F693" w14:textId="77777777" w:rsidR="0008429F" w:rsidRPr="006B3332" w:rsidRDefault="0008429F" w:rsidP="00E07D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t>Table</w:t>
                                  </w:r>
                                </w:p>
                                <w:p w14:paraId="34773893" w14:textId="77777777" w:rsidR="0008429F" w:rsidRDefault="0008429F" w:rsidP="00E07D36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ED2A49" w14:textId="77777777" w:rsidR="0008429F" w:rsidRPr="009C3775" w:rsidRDefault="0008429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99" type="#_x0000_t202" style="position:absolute;margin-left:54.4pt;margin-top:54.5pt;width:19.85pt;height:156.45pt;z-index:251724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43"/>
                        <w:gridCol w:w="1043"/>
                        <w:gridCol w:w="1043"/>
                        <w:gridCol w:w="1044"/>
                        <w:gridCol w:w="1044"/>
                        <w:gridCol w:w="1044"/>
                        <w:gridCol w:w="1044"/>
                        <w:gridCol w:w="1044"/>
                        <w:gridCol w:w="1044"/>
                      </w:tblGrid>
                      <w:tr w:rsidR="0008429F" w14:paraId="1C14BF0E" w14:textId="77777777" w:rsidTr="00E07D36">
                        <w:trPr>
                          <w:trHeight w:val="764"/>
                        </w:trPr>
                        <w:tc>
                          <w:tcPr>
                            <w:tcW w:w="1043" w:type="dxa"/>
                            <w:vAlign w:val="center"/>
                          </w:tcPr>
                          <w:p w14:paraId="5C26E4FA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5B2B2B2D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22244DD1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65CA170D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14E33C8B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6C966CC5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61D7BE52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2CAD3A43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0CA0FA74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16B4ED04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35F560C2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218DD60F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5959C049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63328B42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25153B8B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3A9A11CC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43A991D5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5B4C603C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08429F" w14:paraId="76827D09" w14:textId="77777777" w:rsidTr="00E07D36">
                        <w:trPr>
                          <w:trHeight w:val="764"/>
                        </w:trPr>
                        <w:tc>
                          <w:tcPr>
                            <w:tcW w:w="1043" w:type="dxa"/>
                            <w:vAlign w:val="center"/>
                          </w:tcPr>
                          <w:p w14:paraId="62F24D15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04840609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57E82DDB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0134194F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46BB8AA5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23C2B675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7FDE75A0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14537423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609B23AD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3AB49032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3C0C9AAB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4A96570E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04969220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1F708788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3B0C1ED5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5B07B495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51A7A4D9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276C082D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08429F" w14:paraId="1B5F05C9" w14:textId="77777777" w:rsidTr="00E07D36">
                        <w:trPr>
                          <w:trHeight w:val="764"/>
                        </w:trPr>
                        <w:tc>
                          <w:tcPr>
                            <w:tcW w:w="1043" w:type="dxa"/>
                            <w:vAlign w:val="center"/>
                          </w:tcPr>
                          <w:p w14:paraId="0703C88B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37314328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77EA1405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6A0EF063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5A28E772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6E43E650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3DE78C77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77047F61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02979764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0C978137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2B44E311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0CC7C39C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66A7E3FD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51E25ED4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745CBB30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248607EA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vAlign w:val="center"/>
                          </w:tcPr>
                          <w:p w14:paraId="44EA7001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70D7A197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08429F" w14:paraId="5CC22AB4" w14:textId="77777777" w:rsidTr="00E07D36">
                        <w:trPr>
                          <w:gridAfter w:val="6"/>
                          <w:wAfter w:w="6264" w:type="dxa"/>
                          <w:trHeight w:val="797"/>
                        </w:trPr>
                        <w:tc>
                          <w:tcPr>
                            <w:tcW w:w="1043" w:type="dxa"/>
                            <w:vAlign w:val="center"/>
                          </w:tcPr>
                          <w:p w14:paraId="276DA119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33CA14F3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6A927216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0F2F9E98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vAlign w:val="center"/>
                          </w:tcPr>
                          <w:p w14:paraId="30E3F693" w14:textId="77777777" w:rsidR="0008429F" w:rsidRPr="006B3332" w:rsidRDefault="0008429F" w:rsidP="00E07D36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Table</w:t>
                            </w:r>
                          </w:p>
                          <w:p w14:paraId="34773893" w14:textId="77777777" w:rsidR="0008429F" w:rsidRDefault="0008429F" w:rsidP="00E07D3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FED2A49" w14:textId="77777777" w:rsidR="0008429F" w:rsidRPr="009C3775" w:rsidRDefault="0008429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8C1DED">
        <w:rPr>
          <w:noProof/>
        </w:rPr>
        <w:lastRenderedPageBreak/>
        <w:drawing>
          <wp:anchor distT="0" distB="0" distL="114300" distR="114300" simplePos="0" relativeHeight="251746816" behindDoc="0" locked="0" layoutInCell="1" allowOverlap="1" wp14:anchorId="4E74E324" wp14:editId="753AB025">
            <wp:simplePos x="0" y="0"/>
            <wp:positionH relativeFrom="page">
              <wp:posOffset>635635</wp:posOffset>
            </wp:positionH>
            <wp:positionV relativeFrom="page">
              <wp:posOffset>1296670</wp:posOffset>
            </wp:positionV>
            <wp:extent cx="6346825" cy="8415655"/>
            <wp:effectExtent l="0" t="0" r="3175" b="0"/>
            <wp:wrapThrough wrapText="bothSides">
              <wp:wrapPolygon edited="0">
                <wp:start x="21600" y="21600"/>
                <wp:lineTo x="21600" y="86"/>
                <wp:lineTo x="76" y="86"/>
                <wp:lineTo x="76" y="21600"/>
                <wp:lineTo x="21600" y="21600"/>
              </wp:wrapPolygon>
            </wp:wrapThrough>
            <wp:docPr id="120" name="Image 120" descr="HDD 250Go:Users:marie:Pictures:Numérise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6" descr="HDD 250Go:Users:marie:Pictures:Numériser 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682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7847400" wp14:editId="5F6307E1">
                <wp:simplePos x="0" y="0"/>
                <wp:positionH relativeFrom="page">
                  <wp:posOffset>5823585</wp:posOffset>
                </wp:positionH>
                <wp:positionV relativeFrom="page">
                  <wp:posOffset>366395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119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5DE7CD" w14:textId="77777777" w:rsidR="0008429F" w:rsidRPr="00E07D36" w:rsidRDefault="0008429F" w:rsidP="00850E0D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</w:pPr>
                            <w:r w:rsidRPr="00E07D36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65" style="position:absolute;margin-left:458.55pt;margin-top:28.85pt;width:101.8pt;height:36.6pt;rotation:343053fd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.3mm,,.3mm">
                  <w:txbxContent>
                    <w:p w14:paraId="235DE7CD" w14:textId="77777777" w:rsidR="0008429F" w:rsidRPr="00E07D36" w:rsidRDefault="0008429F" w:rsidP="00850E0D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</w:rPr>
                      </w:pPr>
                      <w:r w:rsidRPr="00E07D36">
                        <w:rPr>
                          <w:rFonts w:ascii="Comic Sans MS" w:hAnsi="Comic Sans MS"/>
                          <w:color w:val="000000"/>
                          <w:sz w:val="22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5322172" wp14:editId="1F3A0309">
                <wp:simplePos x="0" y="0"/>
                <wp:positionH relativeFrom="page">
                  <wp:posOffset>476885</wp:posOffset>
                </wp:positionH>
                <wp:positionV relativeFrom="page">
                  <wp:posOffset>405130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118" name="Rectangle à coins arrondi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CAB12A" w14:textId="77777777" w:rsidR="0008429F" w:rsidRPr="00044676" w:rsidRDefault="0008429F" w:rsidP="00850E0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3BFB7086" w14:textId="77777777" w:rsidR="0008429F" w:rsidRPr="00044676" w:rsidRDefault="0008429F" w:rsidP="00850E0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" o:spid="_x0000_s1101" style="position:absolute;margin-left:37.55pt;margin-top:31.9pt;width:186.2pt;height:33.5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35CAB12A" w14:textId="77777777" w:rsidR="0008429F" w:rsidRPr="00044676" w:rsidRDefault="0008429F" w:rsidP="00850E0D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3BFB7086" w14:textId="77777777" w:rsidR="0008429F" w:rsidRPr="00044676" w:rsidRDefault="0008429F" w:rsidP="00850E0D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F93240C" wp14:editId="1ADAA78B">
                <wp:simplePos x="0" y="0"/>
                <wp:positionH relativeFrom="page">
                  <wp:posOffset>2967990</wp:posOffset>
                </wp:positionH>
                <wp:positionV relativeFrom="page">
                  <wp:posOffset>405765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117" name="Rectangle à coins arrondi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699B28" w14:textId="77777777" w:rsidR="0008429F" w:rsidRPr="00044676" w:rsidRDefault="0008429F" w:rsidP="00850E0D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Le plan de la classe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" o:spid="_x0000_s1102" style="position:absolute;margin-left:233.7pt;margin-top:31.95pt;width:171pt;height:33.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47699B28" w14:textId="77777777" w:rsidR="0008429F" w:rsidRPr="00044676" w:rsidRDefault="0008429F" w:rsidP="00850E0D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Le plan de la classe 3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</w:p>
    <w:sectPr w:rsidR="00F53417" w:rsidSect="00E0113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attachedTemplate r:id="rId1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EA21EF"/>
    <w:rsid w:val="00044676"/>
    <w:rsid w:val="0008429F"/>
    <w:rsid w:val="00197B1F"/>
    <w:rsid w:val="002A5B2E"/>
    <w:rsid w:val="006B3332"/>
    <w:rsid w:val="006B5264"/>
    <w:rsid w:val="00850E0D"/>
    <w:rsid w:val="008C1DED"/>
    <w:rsid w:val="009573EE"/>
    <w:rsid w:val="009C74E4"/>
    <w:rsid w:val="00DB6CB7"/>
    <w:rsid w:val="00E01133"/>
    <w:rsid w:val="00E07D36"/>
    <w:rsid w:val="00EA21EF"/>
    <w:rsid w:val="00F53417"/>
    <w:rsid w:val="00FB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84DB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0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97B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0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97B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D%20250Go:Users:marie:Library:Application%20Support:Microsoft:Office:Mode&#768;les%20utilisateur:Mes%20mode&#768;les:Fiche%20de%20travail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de travail.dot</Template>
  <TotalTime>4</TotalTime>
  <Pages>5</Pages>
  <Words>30</Words>
  <Characters>165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3</cp:revision>
  <cp:lastPrinted>2014-05-08T21:50:00Z</cp:lastPrinted>
  <dcterms:created xsi:type="dcterms:W3CDTF">2014-05-08T21:50:00Z</dcterms:created>
  <dcterms:modified xsi:type="dcterms:W3CDTF">2014-05-09T05:23:00Z</dcterms:modified>
</cp:coreProperties>
</file>