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B856372" w14:textId="05D73568" w:rsidR="0011415B" w:rsidRDefault="00AB286B">
      <w:r>
        <w:rPr>
          <w:noProof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7744F4C9" wp14:editId="341B42EC">
                <wp:simplePos x="0" y="0"/>
                <wp:positionH relativeFrom="page">
                  <wp:posOffset>849630</wp:posOffset>
                </wp:positionH>
                <wp:positionV relativeFrom="page">
                  <wp:posOffset>8601661</wp:posOffset>
                </wp:positionV>
                <wp:extent cx="6021070" cy="1453515"/>
                <wp:effectExtent l="50800" t="25400" r="74930" b="95885"/>
                <wp:wrapNone/>
                <wp:docPr id="31" name="Grouper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21070" cy="1453515"/>
                          <a:chOff x="0" y="0"/>
                          <a:chExt cx="2778125" cy="1490980"/>
                        </a:xfrm>
                      </wpg:grpSpPr>
                      <wps:wsp>
                        <wps:cNvPr id="32" name="Connecteur droit 32"/>
                        <wps:cNvCnPr/>
                        <wps:spPr>
                          <a:xfrm>
                            <a:off x="0" y="0"/>
                            <a:ext cx="2778125" cy="0"/>
                          </a:xfrm>
                          <a:prstGeom prst="line">
                            <a:avLst/>
                          </a:prstGeom>
                          <a:ln w="12700" cmpd="sng">
                            <a:solidFill>
                              <a:srgbClr val="A6A6A6"/>
                            </a:solidFill>
                            <a:prstDash val="dash"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3" name="Connecteur droit 33"/>
                        <wps:cNvCnPr/>
                        <wps:spPr>
                          <a:xfrm>
                            <a:off x="0" y="745490"/>
                            <a:ext cx="2778125" cy="0"/>
                          </a:xfrm>
                          <a:prstGeom prst="line">
                            <a:avLst/>
                          </a:prstGeom>
                          <a:ln w="12700" cmpd="sng">
                            <a:solidFill>
                              <a:srgbClr val="A6A6A6"/>
                            </a:solidFill>
                            <a:prstDash val="dash"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4" name="Connecteur droit 34"/>
                        <wps:cNvCnPr/>
                        <wps:spPr>
                          <a:xfrm>
                            <a:off x="0" y="1118235"/>
                            <a:ext cx="2778125" cy="0"/>
                          </a:xfrm>
                          <a:prstGeom prst="line">
                            <a:avLst/>
                          </a:prstGeom>
                          <a:ln w="12700" cmpd="sng">
                            <a:solidFill>
                              <a:srgbClr val="A6A6A6"/>
                            </a:solidFill>
                            <a:prstDash val="dash"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5" name="Connecteur droit 35"/>
                        <wps:cNvCnPr/>
                        <wps:spPr>
                          <a:xfrm>
                            <a:off x="0" y="1490980"/>
                            <a:ext cx="2778125" cy="0"/>
                          </a:xfrm>
                          <a:prstGeom prst="line">
                            <a:avLst/>
                          </a:prstGeom>
                          <a:ln w="12700" cmpd="sng">
                            <a:solidFill>
                              <a:srgbClr val="A6A6A6"/>
                            </a:solidFill>
                            <a:prstDash val="dash"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6" name="Connecteur droit 36"/>
                        <wps:cNvCnPr/>
                        <wps:spPr>
                          <a:xfrm>
                            <a:off x="0" y="372745"/>
                            <a:ext cx="2778125" cy="0"/>
                          </a:xfrm>
                          <a:prstGeom prst="line">
                            <a:avLst/>
                          </a:prstGeom>
                          <a:ln w="12700" cmpd="sng">
                            <a:solidFill>
                              <a:srgbClr val="A6A6A6"/>
                            </a:solidFill>
                            <a:prstDash val="dash"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r 31" o:spid="_x0000_s1026" style="position:absolute;margin-left:66.9pt;margin-top:677.3pt;width:474.1pt;height:114.45pt;z-index:251678720;mso-position-horizontal-relative:page;mso-position-vertical-relative:page;mso-width-relative:margin;mso-height-relative:margin" coordsize="2778125,149098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">
                <v:line id="Connecteur droit 32" o:spid="_x0000_s1027" style="position:absolute;visibility:visible;mso-wrap-style:square" from="0,0" to="2778125,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vuJtxMMAAADbAAAADwAAAGRycy9kb3ducmV2LnhtbESPQWsCMRSE74X+h/AK3jRbpaKrUawg&#10;9KCgq6DHx+Z1E7p5WTZR139vCoUeh5n5hpkvO1eLG7XBelbwPshAEJdeW64UnI6b/gREiMgaa8+k&#10;4EEBlovXlznm2t/5QLciViJBOOSowMTY5FKG0pDDMPANcfK+feswJtlWUrd4T3BXy2GWjaVDy2nB&#10;YENrQ+VPcXUKLtaPV7Qrzed2e91PWdrzx+mhVO+tW81AROrif/iv/aUVjIbw+yX9ALl4Ag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L7ibcTDAAAA2wAAAA8AAAAAAAAAAAAA&#10;AAAAoQIAAGRycy9kb3ducmV2LnhtbFBLBQYAAAAABAAEAPkAAACRAwAAAAA=&#10;" strokecolor="#a6a6a6" strokeweight="1pt">
                  <v:stroke dashstyle="dash"/>
                  <v:shadow on="t" opacity="24903f" mv:blur="40000f" origin=",.5" offset="0,20000emu"/>
                </v:line>
                <v:line id="Connecteur droit 33" o:spid="_x0000_s1028" style="position:absolute;visibility:visible;mso-wrap-style:square" from="0,745490" to="2778125,74549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0a7IX8MAAADbAAAADwAAAGRycy9kb3ducmV2LnhtbESPT2sCMRTE70K/Q3gFb5qtouhqFCsI&#10;Hiz4D/T42LxuQjcvyybq+u2bQsHjMDO/YebL1lXiTk2wnhV89DMQxIXXlksF59OmNwERIrLGyjMp&#10;eFKA5eKtM8dc+wcf6H6MpUgQDjkqMDHWuZShMOQw9H1NnLxv3ziMSTal1A0+EtxVcpBlY+nQclow&#10;WNPaUPFzvDkFV+vHK/oqzOdud9tPWdrL6PxUqvvermYgIrXxFf5vb7WC4RD+vqQfIBe/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NGuyF/DAAAA2wAAAA8AAAAAAAAAAAAA&#10;AAAAoQIAAGRycy9kb3ducmV2LnhtbFBLBQYAAAAABAAEAPkAAACRAwAAAAA=&#10;" strokecolor="#a6a6a6" strokeweight="1pt">
                  <v:stroke dashstyle="dash"/>
                  <v:shadow on="t" opacity="24903f" mv:blur="40000f" origin=",.5" offset="0,20000emu"/>
                </v:line>
                <v:line id="Connecteur droit 34" o:spid="_x0000_s1029" style="position:absolute;visibility:visible;mso-wrap-style:square" from="0,1118235" to="2778125,111823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XkdQK8UAAADbAAAADwAAAGRycy9kb3ducmV2LnhtbESPT2sCMRTE70K/Q3gFbzVr/UO73ShW&#10;EDwoWCu0x8fmdRPcvCybrK7fvikUPA4z8xumWPauFhdqg/WsYDzKQBCXXluuFJw+N08vIEJE1lh7&#10;JgU3CrBcPAwKzLW/8gddjrESCcIhRwUmxiaXMpSGHIaRb4iT9+NbhzHJtpK6xWuCu1o+Z9lcOrSc&#10;Fgw2tDZUno+dU/Bt/XxF+9K873bd4ZWl/ZqdbkoNH/vVG4hIfbyH/9tbrWAyhb8v6QfIxS8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XkdQK8UAAADbAAAADwAAAAAAAAAA&#10;AAAAAAChAgAAZHJzL2Rvd25yZXYueG1sUEsFBgAAAAAEAAQA+QAAAJMDAAAAAA==&#10;" strokecolor="#a6a6a6" strokeweight="1pt">
                  <v:stroke dashstyle="dash"/>
                  <v:shadow on="t" opacity="24903f" mv:blur="40000f" origin=",.5" offset="0,20000emu"/>
                </v:line>
                <v:line id="Connecteur droit 35" o:spid="_x0000_s1030" style="position:absolute;visibility:visible;mso-wrap-style:square" from="0,1490980" to="2778125,149098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MQv1sMQAAADbAAAADwAAAGRycy9kb3ducmV2LnhtbESPQWsCMRSE70L/Q3iF3jRbRWm3G8UK&#10;Qg8WdCu0x8fmdRO6eVk2cV3/fSMIHoeZ+YYpVoNrRE9dsJ4VPE8yEMSV15ZrBcev7fgFRIjIGhvP&#10;pOBCAVbLh1GBufZnPlBfxlokCIccFZgY21zKUBlyGCa+JU7er+8cxiS7WuoOzwnuGjnNsoV0aDkt&#10;GGxpY6j6K09OwY/1izV9VuZ9tzvtX1na7/nxotTT47B+AxFpiPfwrf2hFczmcP2SfoBc/gM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AxC/WwxAAAANsAAAAPAAAAAAAAAAAA&#10;AAAAAKECAABkcnMvZG93bnJldi54bWxQSwUGAAAAAAQABAD5AAAAkgMAAAAA&#10;" strokecolor="#a6a6a6" strokeweight="1pt">
                  <v:stroke dashstyle="dash"/>
                  <v:shadow on="t" opacity="24903f" mv:blur="40000f" origin=",.5" offset="0,20000emu"/>
                </v:line>
                <v:line id="Connecteur droit 36" o:spid="_x0000_s1031" style="position:absolute;visibility:visible;mso-wrap-style:square" from="0,372745" to="2778125,37274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wdlrx8MAAADbAAAADwAAAGRycy9kb3ducmV2LnhtbESPQWsCMRSE74X+h/AK3mq2FRe7GsUK&#10;ggeFagU9PjbPTejmZdlEXf+9EYQeh5n5hpnMOleLC7XBelbw0c9AEJdeW64U7H+X7yMQISJrrD2T&#10;ghsFmE1fXyZYaH/lLV12sRIJwqFABSbGppAylIYchr5viJN38q3DmGRbSd3iNcFdLT+zLJcOLacF&#10;gw0tDJV/u7NTcLQ+n9OmNN/r9fnni6U9DPc3pXpv3XwMIlIX/8PP9korGOTw+JJ+gJzeAQ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MHZa8fDAAAA2wAAAA8AAAAAAAAAAAAA&#10;AAAAoQIAAGRycy9kb3ducmV2LnhtbFBLBQYAAAAABAAEAPkAAACRAwAAAAA=&#10;" strokecolor="#a6a6a6" strokeweight="1pt">
                  <v:stroke dashstyle="dash"/>
                  <v:shadow on="t" opacity="24903f" mv:blur="40000f" origin=",.5" offset="0,20000emu"/>
                </v:lin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9C971A4" wp14:editId="401993F8">
                <wp:simplePos x="0" y="0"/>
                <wp:positionH relativeFrom="page">
                  <wp:posOffset>597535</wp:posOffset>
                </wp:positionH>
                <wp:positionV relativeFrom="page">
                  <wp:posOffset>8257540</wp:posOffset>
                </wp:positionV>
                <wp:extent cx="6456680" cy="2025015"/>
                <wp:effectExtent l="0" t="0" r="20320" b="32385"/>
                <wp:wrapThrough wrapText="bothSides">
                  <wp:wrapPolygon edited="0">
                    <wp:start x="510" y="0"/>
                    <wp:lineTo x="0" y="1626"/>
                    <wp:lineTo x="0" y="20049"/>
                    <wp:lineTo x="510" y="21675"/>
                    <wp:lineTo x="21073" y="21675"/>
                    <wp:lineTo x="21583" y="20049"/>
                    <wp:lineTo x="21583" y="1626"/>
                    <wp:lineTo x="21073" y="0"/>
                    <wp:lineTo x="510" y="0"/>
                  </wp:wrapPolygon>
                </wp:wrapThrough>
                <wp:docPr id="27" name="Rectangle à coins arrondis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56680" cy="2025015"/>
                        </a:xfrm>
                        <a:prstGeom prst="roundRect">
                          <a:avLst/>
                        </a:prstGeom>
                        <a:ln w="12700" cmpd="sng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27" o:spid="_x0000_s1026" style="position:absolute;margin-left:47.05pt;margin-top:650.2pt;width:508.4pt;height:159.45pt;z-index:251676672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" fillcolor="white [3201]" strokecolor="gray [1629]" strokeweight="1pt">
                <w10:wrap type="through" anchorx="page" anchory="page"/>
              </v:round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304E6072" wp14:editId="49D6B69A">
                <wp:simplePos x="0" y="0"/>
                <wp:positionH relativeFrom="page">
                  <wp:posOffset>4170680</wp:posOffset>
                </wp:positionH>
                <wp:positionV relativeFrom="page">
                  <wp:posOffset>3826461</wp:posOffset>
                </wp:positionV>
                <wp:extent cx="2778125" cy="1490980"/>
                <wp:effectExtent l="50800" t="25400" r="66675" b="109220"/>
                <wp:wrapNone/>
                <wp:docPr id="15" name="Grouper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78125" cy="1490980"/>
                          <a:chOff x="0" y="0"/>
                          <a:chExt cx="2778125" cy="1490980"/>
                        </a:xfrm>
                      </wpg:grpSpPr>
                      <wps:wsp>
                        <wps:cNvPr id="16" name="Connecteur droit 16"/>
                        <wps:cNvCnPr/>
                        <wps:spPr>
                          <a:xfrm>
                            <a:off x="0" y="0"/>
                            <a:ext cx="2778125" cy="0"/>
                          </a:xfrm>
                          <a:prstGeom prst="line">
                            <a:avLst/>
                          </a:prstGeom>
                          <a:ln w="12700" cmpd="sng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prstDash val="dash"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" name="Connecteur droit 17"/>
                        <wps:cNvCnPr/>
                        <wps:spPr>
                          <a:xfrm>
                            <a:off x="0" y="745490"/>
                            <a:ext cx="2778125" cy="0"/>
                          </a:xfrm>
                          <a:prstGeom prst="line">
                            <a:avLst/>
                          </a:prstGeom>
                          <a:ln w="12700" cmpd="sng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prstDash val="dash"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8" name="Connecteur droit 18"/>
                        <wps:cNvCnPr/>
                        <wps:spPr>
                          <a:xfrm>
                            <a:off x="0" y="1118235"/>
                            <a:ext cx="2778125" cy="0"/>
                          </a:xfrm>
                          <a:prstGeom prst="line">
                            <a:avLst/>
                          </a:prstGeom>
                          <a:ln w="12700" cmpd="sng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prstDash val="dash"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" name="Connecteur droit 19"/>
                        <wps:cNvCnPr/>
                        <wps:spPr>
                          <a:xfrm>
                            <a:off x="0" y="1490980"/>
                            <a:ext cx="2778125" cy="0"/>
                          </a:xfrm>
                          <a:prstGeom prst="line">
                            <a:avLst/>
                          </a:prstGeom>
                          <a:ln w="12700" cmpd="sng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prstDash val="dash"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" name="Connecteur droit 20"/>
                        <wps:cNvCnPr/>
                        <wps:spPr>
                          <a:xfrm>
                            <a:off x="0" y="372745"/>
                            <a:ext cx="2778125" cy="0"/>
                          </a:xfrm>
                          <a:prstGeom prst="line">
                            <a:avLst/>
                          </a:prstGeom>
                          <a:ln w="12700" cmpd="sng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prstDash val="dash"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r 15" o:spid="_x0000_s1026" style="position:absolute;margin-left:328.4pt;margin-top:301.3pt;width:218.75pt;height:117.4pt;z-index:251673600;mso-position-horizontal-relative:page;mso-position-vertical-relative:page" coordsize="2778125,149098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">
                <v:line id="Connecteur droit 16" o:spid="_x0000_s1027" style="position:absolute;visibility:visible;mso-wrap-style:square" from="0,0" to="2778125,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" strokecolor="gray [1629]" strokeweight="1pt">
                  <v:stroke dashstyle="dash"/>
                  <v:shadow on="t" opacity="24903f" mv:blur="40000f" origin=",.5" offset="0,20000emu"/>
                </v:line>
                <v:line id="Connecteur droit 17" o:spid="_x0000_s1028" style="position:absolute;visibility:visible;mso-wrap-style:square" from="0,745490" to="2778125,74549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" strokecolor="gray [1629]" strokeweight="1pt">
                  <v:stroke dashstyle="dash"/>
                  <v:shadow on="t" opacity="24903f" mv:blur="40000f" origin=",.5" offset="0,20000emu"/>
                </v:line>
                <v:line id="Connecteur droit 18" o:spid="_x0000_s1029" style="position:absolute;visibility:visible;mso-wrap-style:square" from="0,1118235" to="2778125,111823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ZgJ0ocMAAADbAAAADwAAAGRycy9kb3ducmV2LnhtbESPQWvDMAyF74P+B6NBL6O108IoWZ0w&#10;Chu79LCuP0DEWhIWy5ntNtm/rw6F3STe03uf9vXsB3WlmPrAFoq1AUXcBNdza+H89bbagUoZ2eEQ&#10;mCz8UYK6WjzssXRh4k+6nnKrJIRTiRa6nMdS69R05DGtw0gs2neIHrOssdUu4iThftAbY561x56l&#10;ocORDh01P6eLt2C2FLY6bkZTpKf3eLxMvvidrF0+zq8voDLN+d98v/5wgi+w8osMoKsb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GYCdKHDAAAA2wAAAA8AAAAAAAAAAAAA&#10;AAAAoQIAAGRycy9kb3ducmV2LnhtbFBLBQYAAAAABAAEAPkAAACRAwAAAAA=&#10;" strokecolor="gray [1629]" strokeweight="1pt">
                  <v:stroke dashstyle="dash"/>
                  <v:shadow on="t" opacity="24903f" mv:blur="40000f" origin=",.5" offset="0,20000emu"/>
                </v:line>
                <v:line id="Connecteur droit 19" o:spid="_x0000_s1030" style="position:absolute;visibility:visible;mso-wrap-style:square" from="0,1490980" to="2778125,149098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" strokecolor="gray [1629]" strokeweight="1pt">
                  <v:stroke dashstyle="dash"/>
                  <v:shadow on="t" opacity="24903f" mv:blur="40000f" origin=",.5" offset="0,20000emu"/>
                </v:line>
                <v:line id="Connecteur droit 20" o:spid="_x0000_s1031" style="position:absolute;visibility:visible;mso-wrap-style:square" from="0,372745" to="2778125,37274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" strokecolor="gray [1629]" strokeweight="1pt">
                  <v:stroke dashstyle="dash"/>
                  <v:shadow on="t" opacity="24903f" mv:blur="40000f" origin=",.5" offset="0,20000emu"/>
                </v:lin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4D280CD5" wp14:editId="14812DE2">
                <wp:simplePos x="0" y="0"/>
                <wp:positionH relativeFrom="page">
                  <wp:posOffset>4170680</wp:posOffset>
                </wp:positionH>
                <wp:positionV relativeFrom="page">
                  <wp:posOffset>6047056</wp:posOffset>
                </wp:positionV>
                <wp:extent cx="2778125" cy="1490980"/>
                <wp:effectExtent l="50800" t="25400" r="66675" b="109220"/>
                <wp:wrapNone/>
                <wp:docPr id="21" name="Grouper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78125" cy="1490980"/>
                          <a:chOff x="0" y="0"/>
                          <a:chExt cx="2778125" cy="1490980"/>
                        </a:xfrm>
                      </wpg:grpSpPr>
                      <wps:wsp>
                        <wps:cNvPr id="22" name="Connecteur droit 22"/>
                        <wps:cNvCnPr/>
                        <wps:spPr>
                          <a:xfrm>
                            <a:off x="0" y="0"/>
                            <a:ext cx="2778125" cy="0"/>
                          </a:xfrm>
                          <a:prstGeom prst="line">
                            <a:avLst/>
                          </a:prstGeom>
                          <a:ln w="12700" cmpd="sng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prstDash val="dash"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" name="Connecteur droit 23"/>
                        <wps:cNvCnPr/>
                        <wps:spPr>
                          <a:xfrm>
                            <a:off x="0" y="745490"/>
                            <a:ext cx="2778125" cy="0"/>
                          </a:xfrm>
                          <a:prstGeom prst="line">
                            <a:avLst/>
                          </a:prstGeom>
                          <a:ln w="12700" cmpd="sng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prstDash val="dash"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" name="Connecteur droit 24"/>
                        <wps:cNvCnPr/>
                        <wps:spPr>
                          <a:xfrm>
                            <a:off x="0" y="1118235"/>
                            <a:ext cx="2778125" cy="0"/>
                          </a:xfrm>
                          <a:prstGeom prst="line">
                            <a:avLst/>
                          </a:prstGeom>
                          <a:ln w="12700" cmpd="sng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prstDash val="dash"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5" name="Connecteur droit 25"/>
                        <wps:cNvCnPr/>
                        <wps:spPr>
                          <a:xfrm>
                            <a:off x="0" y="1490980"/>
                            <a:ext cx="2778125" cy="0"/>
                          </a:xfrm>
                          <a:prstGeom prst="line">
                            <a:avLst/>
                          </a:prstGeom>
                          <a:ln w="12700" cmpd="sng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prstDash val="dash"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6" name="Connecteur droit 26"/>
                        <wps:cNvCnPr/>
                        <wps:spPr>
                          <a:xfrm>
                            <a:off x="0" y="372745"/>
                            <a:ext cx="2778125" cy="0"/>
                          </a:xfrm>
                          <a:prstGeom prst="line">
                            <a:avLst/>
                          </a:prstGeom>
                          <a:ln w="12700" cmpd="sng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prstDash val="dash"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r 21" o:spid="_x0000_s1026" style="position:absolute;margin-left:328.4pt;margin-top:476.15pt;width:218.75pt;height:117.4pt;z-index:251675648;mso-position-horizontal-relative:page;mso-position-vertical-relative:page" coordsize="2778125,149098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">
                <v:line id="Connecteur droit 22" o:spid="_x0000_s1027" style="position:absolute;visibility:visible;mso-wrap-style:square" from="0,0" to="2778125,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yYaJ9sEAAADbAAAADwAAAGRycy9kb3ducmV2LnhtbESP3YrCMBSE74V9h3AWvJE1aQWRapRl&#10;YcUbL/x5gENzti02J90k2vr2RhC8HGbmG2a1GWwrbuRD41hDNlUgiEtnGq40nE+/XwsQISIbbB2T&#10;hjsF2Kw/RissjOv5QLdjrESCcChQQx1jV0gZyposhqnriJP357zFmKSvpPHYJ7htZa7UXFpsOC3U&#10;2NFPTeXleLUa1IzcTPq8U1mYbP3+2tvsv9d6/Dl8L0FEGuI7/GrvjIY8h+eX9APk+gE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DJhon2wQAAANsAAAAPAAAAAAAAAAAAAAAA&#10;AKECAABkcnMvZG93bnJldi54bWxQSwUGAAAAAAQABAD5AAAAjwMAAAAA&#10;" strokecolor="gray [1629]" strokeweight="1pt">
                  <v:stroke dashstyle="dash"/>
                  <v:shadow on="t" opacity="24903f" mv:blur="40000f" origin=",.5" offset="0,20000emu"/>
                </v:line>
                <v:line id="Connecteur droit 23" o:spid="_x0000_s1028" style="position:absolute;visibility:visible;mso-wrap-style:square" from="0,745490" to="2778125,74549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psosbcIAAADbAAAADwAAAGRycy9kb3ducmV2LnhtbESPwWrDMBBE74X8g9hALqWWbEMpbhQT&#10;Aim59NC0H7BYW9vUWjmSHLt/XwUCPQ4z84bZ1osdxJV86B1ryDMFgrhxpudWw9fn8ekFRIjIBgfH&#10;pOGXAtS71cMWK+Nm/qDrObYiQThUqKGLcaykDE1HFkPmRuLkfTtvMSbpW2k8zgluB1ko9Swt9pwW&#10;Ohzp0FHzc56sBlWSK6UvRpWHxzf/Ps02v8xab9bL/hVEpCX+h+/tk9FQlHD7kn6A3P0B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psosbcIAAADbAAAADwAAAAAAAAAAAAAA&#10;AAChAgAAZHJzL2Rvd25yZXYueG1sUEsFBgAAAAAEAAQA+QAAAJADAAAAAA==&#10;" strokecolor="gray [1629]" strokeweight="1pt">
                  <v:stroke dashstyle="dash"/>
                  <v:shadow on="t" opacity="24903f" mv:blur="40000f" origin=",.5" offset="0,20000emu"/>
                </v:line>
                <v:line id="Connecteur droit 24" o:spid="_x0000_s1029" style="position:absolute;visibility:visible;mso-wrap-style:square" from="0,1118235" to="2778125,111823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KSO0GcMAAADbAAAADwAAAGRycy9kb3ducmV2LnhtbESPwWrDMBBE74H+g9hAL6GW7IRSnCim&#10;FFpy6SFJP2CxNraJtXIlOXb/PioUehxm5g2zq2bbixv50DnWkGcKBHHtTMeNhq/z+9MLiBCRDfaO&#10;ScMPBaj2D4sdlsZNfKTbKTYiQTiUqKGNcSilDHVLFkPmBuLkXZy3GJP0jTQepwS3vSyUepYWO04L&#10;LQ701lJ9PY1Wg1qTW0tfDCoPqw//OU42/560flzOr1sQkeb4H/5rH4yGYgO/X9IPkPs7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CkjtBnDAAAA2wAAAA8AAAAAAAAAAAAA&#10;AAAAoQIAAGRycy9kb3ducmV2LnhtbFBLBQYAAAAABAAEAPkAAACRAwAAAAA=&#10;" strokecolor="gray [1629]" strokeweight="1pt">
                  <v:stroke dashstyle="dash"/>
                  <v:shadow on="t" opacity="24903f" mv:blur="40000f" origin=",.5" offset="0,20000emu"/>
                </v:line>
                <v:line id="Connecteur droit 25" o:spid="_x0000_s1030" style="position:absolute;visibility:visible;mso-wrap-style:square" from="0,1490980" to="2778125,149098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Rm8RgsMAAADbAAAADwAAAGRycy9kb3ducmV2LnhtbESPwWrDMBBE74H+g9hAL6GW7JBSnCim&#10;FFpy6SFJP2CxNraJtXIlOXb/PioUehxm5g2zq2bbixv50DnWkGcKBHHtTMeNhq/z+9MLiBCRDfaO&#10;ScMPBaj2D4sdlsZNfKTbKTYiQTiUqKGNcSilDHVLFkPmBuLkXZy3GJP0jTQepwS3vSyUepYWO04L&#10;LQ701lJ9PY1Wg1qTW0tfDCoPqw//OU42/560flzOr1sQkeb4H/5rH4yGYgO/X9IPkPs7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EZvEYLDAAAA2wAAAA8AAAAAAAAAAAAA&#10;AAAAoQIAAGRycy9kb3ducmV2LnhtbFBLBQYAAAAABAAEAPkAAACRAwAAAAA=&#10;" strokecolor="gray [1629]" strokeweight="1pt">
                  <v:stroke dashstyle="dash"/>
                  <v:shadow on="t" opacity="24903f" mv:blur="40000f" origin=",.5" offset="0,20000emu"/>
                </v:line>
                <v:line id="Connecteur droit 26" o:spid="_x0000_s1031" style="position:absolute;visibility:visible;mso-wrap-style:square" from="0,372745" to="2778125,37274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tr2P9cIAAADbAAAADwAAAGRycy9kb3ducmV2LnhtbESPwWrDMBBE74H+g9hCL6GWbEMorpVQ&#10;Cgm95BA3H7BYW9vUWrmSErt/XwUCPQ4z84apd4sdxZV8GBxryDMFgrh1ZuBOw/lz//wCIkRkg6Nj&#10;0vBLAXbbh1WNlXEzn+jaxE4kCIcKNfQxTpWUoe3JYsjcRJy8L+ctxiR9J43HOcHtKAulNtLiwGmh&#10;x4nee2q/m4vVoEpypfTFpPKwPvjjZbb5z6z10+Py9goi0hL/w/f2h9FQbOD2Jf0Auf0D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tr2P9cIAAADbAAAADwAAAAAAAAAAAAAA&#10;AAChAgAAZHJzL2Rvd25yZXYueG1sUEsFBgAAAAAEAAQA+QAAAJADAAAAAA==&#10;" strokecolor="gray [1629]" strokeweight="1pt">
                  <v:stroke dashstyle="dash"/>
                  <v:shadow on="t" opacity="24903f" mv:blur="40000f" origin=",.5" offset="0,20000emu"/>
                </v:line>
                <w10:wrap anchorx="page" anchory="page"/>
              </v:group>
            </w:pict>
          </mc:Fallback>
        </mc:AlternateContent>
      </w:r>
      <w:r w:rsidR="00E753C3">
        <w:rPr>
          <w:noProof/>
        </w:rPr>
        <mc:AlternateContent>
          <mc:Choice Requires="wpg">
            <w:drawing>
              <wp:anchor distT="0" distB="0" distL="114300" distR="114300" simplePos="1" relativeHeight="251662336" behindDoc="0" locked="0" layoutInCell="1" allowOverlap="1" wp14:anchorId="2C288071" wp14:editId="31FF8751">
                <wp:simplePos x="321945" y="901065"/>
                <wp:positionH relativeFrom="page">
                  <wp:posOffset>321945</wp:posOffset>
                </wp:positionH>
                <wp:positionV relativeFrom="page">
                  <wp:posOffset>901065</wp:posOffset>
                </wp:positionV>
                <wp:extent cx="6771640" cy="9704705"/>
                <wp:effectExtent l="0" t="0" r="0" b="0"/>
                <wp:wrapThrough wrapText="bothSides">
                  <wp:wrapPolygon edited="0">
                    <wp:start x="81" y="0"/>
                    <wp:lineTo x="81" y="21539"/>
                    <wp:lineTo x="21389" y="21539"/>
                    <wp:lineTo x="21389" y="0"/>
                    <wp:lineTo x="81" y="0"/>
                  </wp:wrapPolygon>
                </wp:wrapThrough>
                <wp:docPr id="54" name="Grouper 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71640" cy="9704705"/>
                          <a:chOff x="0" y="0"/>
                          <a:chExt cx="6771640" cy="9704705"/>
                        </a:xfrm>
                        <a:extLst>
                          <a:ext uri="{0CCBE362-F206-4b92-989A-16890622DB6E}">
                            <ma14:wrappingTextBoxFlag xmlns:ma14="http://schemas.microsoft.com/office/mac/drawingml/2011/main" val="1"/>
                          </a:ext>
                        </a:extLst>
                      </wpg:grpSpPr>
                      <wps:wsp>
                        <wps:cNvPr id="5" name="Zone de texte 5"/>
                        <wps:cNvSpPr txBox="1"/>
                        <wps:spPr>
                          <a:xfrm>
                            <a:off x="0" y="0"/>
                            <a:ext cx="6771640" cy="9704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val="1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" name="Zone de texte 1"/>
                        <wps:cNvSpPr txBox="1"/>
                        <wps:spPr>
                          <a:xfrm>
                            <a:off x="91440" y="45720"/>
                            <a:ext cx="6588760" cy="261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txbx id="1">
                          <w:txbxContent>
                            <w:p w14:paraId="752CAF14" w14:textId="77777777" w:rsidR="00D827C8" w:rsidRPr="00593CA4" w:rsidRDefault="00D827C8" w:rsidP="00593CA4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Comic Sans MS" w:hAnsi="Comic Sans MS"/>
                                  <w:b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</w:rPr>
                                <w:t>Comment</w:t>
                              </w:r>
                              <w:r w:rsidRPr="0063249D">
                                <w:rPr>
                                  <w:rFonts w:ascii="Comic Sans MS" w:hAnsi="Comic Sans MS"/>
                                  <w:b/>
                                </w:rPr>
                                <w:t xml:space="preserve"> </w:t>
                              </w:r>
                              <w:r>
                                <w:rPr>
                                  <w:rFonts w:ascii="Cursivestandard" w:hAnsi="Cursivestandard"/>
                                </w:rPr>
                                <w:t>²</w:t>
                              </w:r>
                              <w:r w:rsidRPr="0068747C">
                                <w:rPr>
                                  <w:rFonts w:ascii="Cursivestandard" w:hAnsi="Cursivestandard"/>
                                </w:rPr>
                                <w:t xml:space="preserve">fabriquer </w:t>
                              </w:r>
                              <w:r>
                                <w:rPr>
                                  <w:rFonts w:ascii="Cursivestandard" w:hAnsi="Cursivestandard"/>
                                </w:rPr>
                                <w:t>²</w:t>
                              </w:r>
                              <w:r w:rsidRPr="0068747C">
                                <w:rPr>
                                  <w:rFonts w:ascii="Cursivestandard" w:hAnsi="Cursivestandard"/>
                                </w:rPr>
                                <w:t xml:space="preserve">une </w:t>
                              </w:r>
                              <w:r>
                                <w:rPr>
                                  <w:rFonts w:ascii="Cursivestandard" w:hAnsi="Cursivestandard"/>
                                </w:rPr>
                                <w:t>²</w:t>
                              </w:r>
                              <w:r w:rsidRPr="0068747C">
                                <w:rPr>
                                  <w:rFonts w:ascii="Cursivestandard" w:hAnsi="Cursivestandard"/>
                                </w:rPr>
                                <w:t>patinoire ?</w:t>
                              </w:r>
                              <w:r>
                                <w:rPr>
                                  <w:rFonts w:ascii="CrayonL" w:hAnsi="CrayonL"/>
                                </w:rPr>
                                <w:t xml:space="preserve"> </w:t>
                              </w:r>
                              <w:r w:rsidRPr="0068747C">
                                <w:rPr>
                                  <w:rFonts w:ascii="Comic Sans MS" w:hAnsi="Comic Sans MS"/>
                                  <w:b/>
                                </w:rPr>
                                <w:t xml:space="preserve"> E</w:t>
                              </w:r>
                              <w:r>
                                <w:rPr>
                                  <w:rFonts w:ascii="Comic Sans MS" w:hAnsi="Comic Sans MS"/>
                                  <w:b/>
                                </w:rPr>
                                <w:t>cris</w:t>
                              </w:r>
                              <w:r w:rsidRPr="0068747C">
                                <w:rPr>
                                  <w:rFonts w:ascii="Cursivestandard" w:hAnsi="Cursivestandard"/>
                                </w:rPr>
                                <w:t xml:space="preserve"> </w:t>
                              </w:r>
                              <w:r>
                                <w:rPr>
                                  <w:rFonts w:ascii="Cursivestandard" w:hAnsi="Cursivestandard"/>
                                </w:rPr>
                                <w:t>²</w:t>
                              </w:r>
                              <w:r w:rsidRPr="0068747C">
                                <w:rPr>
                                  <w:rFonts w:ascii="Cursivestandard" w:hAnsi="Cursivestandard"/>
                                </w:rPr>
                                <w:t xml:space="preserve">ce </w:t>
                              </w:r>
                              <w:r>
                                <w:rPr>
                                  <w:rFonts w:ascii="Cursivestandard" w:hAnsi="Cursivestandard"/>
                                </w:rPr>
                                <w:t xml:space="preserve">²que </w:t>
                              </w:r>
                              <w:proofErr w:type="spellStart"/>
                              <w:r>
                                <w:rPr>
                                  <w:rFonts w:ascii="Cursivestandard" w:hAnsi="Cursivestandard"/>
                                </w:rPr>
                                <w:t>nou</w:t>
                              </w:r>
                              <w:proofErr w:type="spellEnd"/>
                              <w:r>
                                <w:rPr>
                                  <w:rFonts w:ascii="Cursivestandard" w:hAnsi="Cursivestandard"/>
                                </w:rPr>
                                <w:t>$</w:t>
                              </w:r>
                              <w:r w:rsidRPr="0068747C">
                                <w:rPr>
                                  <w:rFonts w:ascii="Cursivestandard" w:hAnsi="Cursivestandard"/>
                                </w:rPr>
                                <w:t xml:space="preserve"> </w:t>
                              </w:r>
                              <w:r>
                                <w:rPr>
                                  <w:rFonts w:ascii="Cursivestandard" w:hAnsi="Cursivestandard"/>
                                </w:rPr>
                                <w:t>²avon$</w:t>
                              </w:r>
                              <w:r w:rsidRPr="0068747C">
                                <w:rPr>
                                  <w:rFonts w:ascii="Cursivestandard" w:hAnsi="Cursivestandard"/>
                                </w:rPr>
                                <w:t xml:space="preserve"> </w:t>
                              </w:r>
                              <w:r>
                                <w:rPr>
                                  <w:rFonts w:ascii="Cursivestandard" w:hAnsi="Cursivestandard"/>
                                </w:rPr>
                                <w:t>²</w:t>
                              </w:r>
                              <w:r w:rsidRPr="0068747C">
                                <w:rPr>
                                  <w:rFonts w:ascii="Cursivestandard" w:hAnsi="Cursivestandard"/>
                                </w:rPr>
                                <w:t xml:space="preserve">fait. </w:t>
                              </w:r>
                            </w:p>
                            <w:p w14:paraId="4E458248" w14:textId="77777777" w:rsidR="00D827C8" w:rsidRPr="008C1B5D" w:rsidRDefault="00D827C8" w:rsidP="0068747C">
                              <w:pPr>
                                <w:pStyle w:val="Paragraphedeliste"/>
                                <w:rPr>
                                  <w:rFonts w:ascii="Comic Sans MS" w:hAnsi="Comic Sans MS"/>
                                  <w:b/>
                                  <w:sz w:val="12"/>
                                </w:rPr>
                              </w:pPr>
                            </w:p>
                            <w:tbl>
                              <w:tblPr>
                                <w:tblStyle w:val="Grille"/>
                                <w:tblW w:w="0" w:type="auto"/>
                                <w:tblInd w:w="389" w:type="dxa"/>
                                <w:tblBorders>
                                  <w:top w:val="single" w:sz="8" w:space="0" w:color="7F7F7F" w:themeColor="text1" w:themeTint="80"/>
                                  <w:left w:val="single" w:sz="8" w:space="0" w:color="7F7F7F" w:themeColor="text1" w:themeTint="80"/>
                                  <w:bottom w:val="single" w:sz="8" w:space="0" w:color="7F7F7F" w:themeColor="text1" w:themeTint="80"/>
                                  <w:right w:val="single" w:sz="8" w:space="0" w:color="7F7F7F" w:themeColor="text1" w:themeTint="80"/>
                                  <w:insideH w:val="single" w:sz="8" w:space="0" w:color="7F7F7F" w:themeColor="text1" w:themeTint="80"/>
                                  <w:insideV w:val="none" w:sz="0" w:space="0" w:color="auto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09"/>
                                <w:gridCol w:w="4819"/>
                                <w:gridCol w:w="4690"/>
                              </w:tblGrid>
                              <w:tr w:rsidR="00D827C8" w14:paraId="66B430D3" w14:textId="77777777" w:rsidTr="008C1B5D">
                                <w:trPr>
                                  <w:trHeight w:val="3345"/>
                                </w:trPr>
                                <w:tc>
                                  <w:tcPr>
                                    <w:tcW w:w="709" w:type="dxa"/>
                                  </w:tcPr>
                                  <w:p w14:paraId="5BA3F346" w14:textId="77777777" w:rsidR="00D827C8" w:rsidRPr="008C1B5D" w:rsidRDefault="00D827C8" w:rsidP="00593CA4">
                                    <w:pPr>
                                      <w:pStyle w:val="Paragraphedeliste"/>
                                      <w:ind w:left="0"/>
                                      <w:jc w:val="center"/>
                                      <w:rPr>
                                        <w:rFonts w:ascii="Cursivestandard" w:hAnsi="Cursivestandard"/>
                                      </w:rPr>
                                    </w:pPr>
                                    <w:r w:rsidRPr="008C1B5D">
                                      <w:rPr>
                                        <w:rFonts w:ascii="Cursivestandard" w:hAnsi="Cursivestandard"/>
                                      </w:rPr>
                                      <w:t>1.</w:t>
                                    </w:r>
                                  </w:p>
                                </w:tc>
                                <w:tc>
                                  <w:tcPr>
                                    <w:tcW w:w="4819" w:type="dxa"/>
                                    <w:vAlign w:val="center"/>
                                  </w:tcPr>
                                  <w:p w14:paraId="3BB8AC95" w14:textId="77777777" w:rsidR="00D827C8" w:rsidRDefault="00D827C8" w:rsidP="00593CA4">
                                    <w:pPr>
                                      <w:pStyle w:val="Paragraphedeliste"/>
                                      <w:ind w:left="0"/>
                                      <w:jc w:val="center"/>
                                      <w:rPr>
                                        <w:rFonts w:ascii="Comic Sans MS" w:hAnsi="Comic Sans MS"/>
                                        <w:b/>
                                      </w:rPr>
                                    </w:pPr>
                                    <w:r>
                                      <w:rPr>
                                        <w:rFonts w:ascii="Comic Sans MS" w:hAnsi="Comic Sans MS"/>
                                        <w:b/>
                                        <w:noProof/>
                                      </w:rPr>
                                      <w:drawing>
                                        <wp:inline distT="0" distB="0" distL="0" distR="0" wp14:anchorId="00DFE5E0" wp14:editId="288276FA">
                                          <wp:extent cx="2109031" cy="1951216"/>
                                          <wp:effectExtent l="0" t="0" r="0" b="5080"/>
                                          <wp:docPr id="40" name="Image 40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6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2109473" cy="195162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4690" w:type="dxa"/>
                                  </w:tcPr>
                                  <w:p w14:paraId="36C1960A" w14:textId="77777777" w:rsidR="00D827C8" w:rsidRDefault="00D827C8" w:rsidP="0068747C">
                                    <w:pPr>
                                      <w:pStyle w:val="Paragraphedeliste"/>
                                      <w:ind w:left="0"/>
                                      <w:rPr>
                                        <w:rFonts w:ascii="Comic Sans MS" w:hAnsi="Comic Sans MS"/>
                                        <w:b/>
                                      </w:rPr>
                                    </w:pPr>
                                  </w:p>
                                  <w:p w14:paraId="3BA5C32B" w14:textId="77777777" w:rsidR="00D827C8" w:rsidRDefault="00D827C8" w:rsidP="0068747C">
                                    <w:pPr>
                                      <w:pStyle w:val="Paragraphedeliste"/>
                                      <w:ind w:left="0"/>
                                      <w:rPr>
                                        <w:rFonts w:ascii="Comic Sans MS" w:hAnsi="Comic Sans MS"/>
                                        <w:b/>
                                      </w:rPr>
                                    </w:pPr>
                                  </w:p>
                                  <w:p w14:paraId="613D11AD" w14:textId="77777777" w:rsidR="00D827C8" w:rsidRDefault="00D827C8" w:rsidP="0068747C">
                                    <w:pPr>
                                      <w:pStyle w:val="Paragraphedeliste"/>
                                      <w:ind w:left="0"/>
                                      <w:rPr>
                                        <w:rFonts w:ascii="Comic Sans MS" w:hAnsi="Comic Sans MS"/>
                                        <w:b/>
                                      </w:rPr>
                                    </w:pPr>
                                  </w:p>
                                  <w:p w14:paraId="7EDBF781" w14:textId="77777777" w:rsidR="00D827C8" w:rsidRDefault="00D827C8" w:rsidP="0068747C">
                                    <w:pPr>
                                      <w:pStyle w:val="Paragraphedeliste"/>
                                      <w:ind w:left="0"/>
                                      <w:rPr>
                                        <w:rFonts w:ascii="Comic Sans MS" w:hAnsi="Comic Sans MS"/>
                                        <w:b/>
                                      </w:rPr>
                                    </w:pPr>
                                  </w:p>
                                  <w:p w14:paraId="57B31203" w14:textId="77777777" w:rsidR="00D827C8" w:rsidRDefault="00D827C8" w:rsidP="0068747C">
                                    <w:pPr>
                                      <w:pStyle w:val="Paragraphedeliste"/>
                                      <w:ind w:left="0"/>
                                      <w:rPr>
                                        <w:rFonts w:ascii="Comic Sans MS" w:hAnsi="Comic Sans MS"/>
                                        <w:b/>
                                      </w:rPr>
                                    </w:pPr>
                                  </w:p>
                                  <w:p w14:paraId="0BC6EA90" w14:textId="77777777" w:rsidR="00D827C8" w:rsidRDefault="00D827C8" w:rsidP="0068747C">
                                    <w:pPr>
                                      <w:pStyle w:val="Paragraphedeliste"/>
                                      <w:ind w:left="0"/>
                                      <w:rPr>
                                        <w:rFonts w:ascii="Comic Sans MS" w:hAnsi="Comic Sans MS"/>
                                        <w:b/>
                                      </w:rPr>
                                    </w:pPr>
                                  </w:p>
                                  <w:p w14:paraId="6921583F" w14:textId="77777777" w:rsidR="00D827C8" w:rsidRDefault="00D827C8" w:rsidP="0068747C">
                                    <w:pPr>
                                      <w:pStyle w:val="Paragraphedeliste"/>
                                      <w:ind w:left="0"/>
                                      <w:rPr>
                                        <w:rFonts w:ascii="Comic Sans MS" w:hAnsi="Comic Sans MS"/>
                                        <w:b/>
                                      </w:rPr>
                                    </w:pPr>
                                  </w:p>
                                  <w:p w14:paraId="3F436318" w14:textId="77777777" w:rsidR="00D827C8" w:rsidRDefault="00D827C8" w:rsidP="0068747C">
                                    <w:pPr>
                                      <w:pStyle w:val="Paragraphedeliste"/>
                                      <w:ind w:left="0"/>
                                      <w:rPr>
                                        <w:rFonts w:ascii="Comic Sans MS" w:hAnsi="Comic Sans MS"/>
                                        <w:b/>
                                      </w:rPr>
                                    </w:pPr>
                                  </w:p>
                                  <w:p w14:paraId="173D7360" w14:textId="77777777" w:rsidR="00D827C8" w:rsidRDefault="00D827C8" w:rsidP="0068747C">
                                    <w:pPr>
                                      <w:pStyle w:val="Paragraphedeliste"/>
                                      <w:ind w:left="0"/>
                                      <w:rPr>
                                        <w:rFonts w:ascii="Comic Sans MS" w:hAnsi="Comic Sans MS"/>
                                        <w:b/>
                                      </w:rPr>
                                    </w:pPr>
                                  </w:p>
                                  <w:p w14:paraId="2B7FF3AE" w14:textId="77777777" w:rsidR="00D827C8" w:rsidRDefault="00D827C8" w:rsidP="0068747C">
                                    <w:pPr>
                                      <w:pStyle w:val="Paragraphedeliste"/>
                                      <w:ind w:left="0"/>
                                      <w:rPr>
                                        <w:rFonts w:ascii="Comic Sans MS" w:hAnsi="Comic Sans MS"/>
                                        <w:b/>
                                      </w:rPr>
                                    </w:pPr>
                                  </w:p>
                                </w:tc>
                              </w:tr>
                              <w:tr w:rsidR="00D827C8" w14:paraId="2FFEC295" w14:textId="77777777" w:rsidTr="008C1B5D">
                                <w:trPr>
                                  <w:trHeight w:val="3345"/>
                                </w:trPr>
                                <w:tc>
                                  <w:tcPr>
                                    <w:tcW w:w="709" w:type="dxa"/>
                                  </w:tcPr>
                                  <w:p w14:paraId="29C20DF5" w14:textId="77777777" w:rsidR="00D827C8" w:rsidRPr="008C1B5D" w:rsidRDefault="00D827C8" w:rsidP="00593CA4">
                                    <w:pPr>
                                      <w:pStyle w:val="Paragraphedeliste"/>
                                      <w:ind w:left="0"/>
                                      <w:jc w:val="center"/>
                                      <w:rPr>
                                        <w:rFonts w:ascii="Cursivestandard" w:hAnsi="Cursivestandard"/>
                                      </w:rPr>
                                    </w:pPr>
                                    <w:r w:rsidRPr="008C1B5D">
                                      <w:rPr>
                                        <w:rFonts w:ascii="Cursivestandard" w:hAnsi="Cursivestandard"/>
                                      </w:rPr>
                                      <w:t>2.</w:t>
                                    </w:r>
                                  </w:p>
                                </w:tc>
                                <w:tc>
                                  <w:tcPr>
                                    <w:tcW w:w="4819" w:type="dxa"/>
                                    <w:vAlign w:val="center"/>
                                  </w:tcPr>
                                  <w:p w14:paraId="149E3AC9" w14:textId="77777777" w:rsidR="00D827C8" w:rsidRDefault="00D827C8" w:rsidP="00593CA4">
                                    <w:pPr>
                                      <w:pStyle w:val="Paragraphedeliste"/>
                                      <w:ind w:left="0"/>
                                      <w:jc w:val="center"/>
                                      <w:rPr>
                                        <w:rFonts w:ascii="Comic Sans MS" w:hAnsi="Comic Sans MS"/>
                                        <w:b/>
                                      </w:rPr>
                                    </w:pPr>
                                    <w:r>
                                      <w:rPr>
                                        <w:rFonts w:ascii="Comic Sans MS" w:hAnsi="Comic Sans MS"/>
                                        <w:b/>
                                        <w:noProof/>
                                      </w:rPr>
                                      <w:drawing>
                                        <wp:inline distT="0" distB="0" distL="0" distR="0" wp14:anchorId="301B1BEE" wp14:editId="1B0B46E7">
                                          <wp:extent cx="2595109" cy="1948399"/>
                                          <wp:effectExtent l="0" t="0" r="0" b="7620"/>
                                          <wp:docPr id="41" name="Image 3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3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7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2595109" cy="1948399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4690" w:type="dxa"/>
                                  </w:tcPr>
                                  <w:p w14:paraId="1541EF23" w14:textId="77777777" w:rsidR="00D827C8" w:rsidRDefault="00D827C8" w:rsidP="0068747C">
                                    <w:pPr>
                                      <w:pStyle w:val="Paragraphedeliste"/>
                                      <w:ind w:left="0"/>
                                      <w:rPr>
                                        <w:rFonts w:ascii="Comic Sans MS" w:hAnsi="Comic Sans MS"/>
                                        <w:b/>
                                      </w:rPr>
                                    </w:pPr>
                                  </w:p>
                                  <w:p w14:paraId="1D7FDB72" w14:textId="77777777" w:rsidR="00D827C8" w:rsidRDefault="00D827C8" w:rsidP="0068747C">
                                    <w:pPr>
                                      <w:pStyle w:val="Paragraphedeliste"/>
                                      <w:ind w:left="0"/>
                                      <w:rPr>
                                        <w:rFonts w:ascii="Comic Sans MS" w:hAnsi="Comic Sans MS"/>
                                        <w:b/>
                                      </w:rPr>
                                    </w:pPr>
                                  </w:p>
                                  <w:p w14:paraId="4D127410" w14:textId="77777777" w:rsidR="00D827C8" w:rsidRDefault="00D827C8" w:rsidP="0068747C">
                                    <w:pPr>
                                      <w:pStyle w:val="Paragraphedeliste"/>
                                      <w:ind w:left="0"/>
                                      <w:rPr>
                                        <w:rFonts w:ascii="Comic Sans MS" w:hAnsi="Comic Sans MS"/>
                                        <w:b/>
                                      </w:rPr>
                                    </w:pPr>
                                  </w:p>
                                  <w:p w14:paraId="57FB66DF" w14:textId="77777777" w:rsidR="00D827C8" w:rsidRDefault="00D827C8" w:rsidP="0068747C">
                                    <w:pPr>
                                      <w:pStyle w:val="Paragraphedeliste"/>
                                      <w:ind w:left="0"/>
                                      <w:rPr>
                                        <w:rFonts w:ascii="Comic Sans MS" w:hAnsi="Comic Sans MS"/>
                                        <w:b/>
                                      </w:rPr>
                                    </w:pPr>
                                  </w:p>
                                  <w:p w14:paraId="62A669C7" w14:textId="77777777" w:rsidR="00D827C8" w:rsidRDefault="00D827C8" w:rsidP="0068747C">
                                    <w:pPr>
                                      <w:pStyle w:val="Paragraphedeliste"/>
                                      <w:ind w:left="0"/>
                                      <w:rPr>
                                        <w:rFonts w:ascii="Comic Sans MS" w:hAnsi="Comic Sans MS"/>
                                        <w:b/>
                                      </w:rPr>
                                    </w:pPr>
                                  </w:p>
                                  <w:p w14:paraId="2534DF4C" w14:textId="77777777" w:rsidR="00D827C8" w:rsidRDefault="00D827C8" w:rsidP="0068747C">
                                    <w:pPr>
                                      <w:pStyle w:val="Paragraphedeliste"/>
                                      <w:ind w:left="0"/>
                                      <w:rPr>
                                        <w:rFonts w:ascii="Comic Sans MS" w:hAnsi="Comic Sans MS"/>
                                        <w:b/>
                                      </w:rPr>
                                    </w:pPr>
                                  </w:p>
                                  <w:p w14:paraId="78671E94" w14:textId="77777777" w:rsidR="00D827C8" w:rsidRDefault="00D827C8" w:rsidP="0068747C">
                                    <w:pPr>
                                      <w:pStyle w:val="Paragraphedeliste"/>
                                      <w:ind w:left="0"/>
                                      <w:rPr>
                                        <w:rFonts w:ascii="Comic Sans MS" w:hAnsi="Comic Sans MS"/>
                                        <w:b/>
                                      </w:rPr>
                                    </w:pPr>
                                  </w:p>
                                  <w:p w14:paraId="270D07E8" w14:textId="77777777" w:rsidR="00D827C8" w:rsidRDefault="00D827C8" w:rsidP="0068747C">
                                    <w:pPr>
                                      <w:pStyle w:val="Paragraphedeliste"/>
                                      <w:ind w:left="0"/>
                                      <w:rPr>
                                        <w:rFonts w:ascii="Comic Sans MS" w:hAnsi="Comic Sans MS"/>
                                        <w:b/>
                                      </w:rPr>
                                    </w:pPr>
                                  </w:p>
                                  <w:p w14:paraId="39F517BD" w14:textId="77777777" w:rsidR="00D827C8" w:rsidRDefault="00D827C8" w:rsidP="0068747C">
                                    <w:pPr>
                                      <w:pStyle w:val="Paragraphedeliste"/>
                                      <w:ind w:left="0"/>
                                      <w:rPr>
                                        <w:rFonts w:ascii="Comic Sans MS" w:hAnsi="Comic Sans MS"/>
                                        <w:b/>
                                      </w:rPr>
                                    </w:pPr>
                                  </w:p>
                                  <w:p w14:paraId="0A9C79F1" w14:textId="77777777" w:rsidR="00D827C8" w:rsidRDefault="00D827C8" w:rsidP="0068747C">
                                    <w:pPr>
                                      <w:pStyle w:val="Paragraphedeliste"/>
                                      <w:ind w:left="0"/>
                                      <w:rPr>
                                        <w:rFonts w:ascii="Comic Sans MS" w:hAnsi="Comic Sans MS"/>
                                        <w:b/>
                                      </w:rPr>
                                    </w:pPr>
                                  </w:p>
                                </w:tc>
                              </w:tr>
                              <w:tr w:rsidR="00D827C8" w14:paraId="4CDD3D48" w14:textId="77777777" w:rsidTr="008C1B5D">
                                <w:trPr>
                                  <w:trHeight w:val="3345"/>
                                </w:trPr>
                                <w:tc>
                                  <w:tcPr>
                                    <w:tcW w:w="709" w:type="dxa"/>
                                  </w:tcPr>
                                  <w:p w14:paraId="5B7B922A" w14:textId="77777777" w:rsidR="00D827C8" w:rsidRPr="008C1B5D" w:rsidRDefault="00D827C8" w:rsidP="00593CA4">
                                    <w:pPr>
                                      <w:pStyle w:val="Paragraphedeliste"/>
                                      <w:ind w:left="0"/>
                                      <w:jc w:val="center"/>
                                      <w:rPr>
                                        <w:rFonts w:ascii="Cursivestandard" w:hAnsi="Cursivestandard"/>
                                      </w:rPr>
                                    </w:pPr>
                                    <w:r w:rsidRPr="008C1B5D">
                                      <w:rPr>
                                        <w:rFonts w:ascii="Cursivestandard" w:hAnsi="Cursivestandard"/>
                                      </w:rPr>
                                      <w:t>3.</w:t>
                                    </w:r>
                                  </w:p>
                                </w:tc>
                                <w:tc>
                                  <w:tcPr>
                                    <w:tcW w:w="4819" w:type="dxa"/>
                                    <w:vAlign w:val="center"/>
                                  </w:tcPr>
                                  <w:p w14:paraId="2EA32C67" w14:textId="77777777" w:rsidR="00D827C8" w:rsidRDefault="00D827C8" w:rsidP="00593CA4">
                                    <w:pPr>
                                      <w:pStyle w:val="Paragraphedeliste"/>
                                      <w:ind w:left="0"/>
                                      <w:jc w:val="center"/>
                                      <w:rPr>
                                        <w:rFonts w:ascii="Comic Sans MS" w:hAnsi="Comic Sans MS"/>
                                        <w:b/>
                                      </w:rPr>
                                    </w:pPr>
                                    <w:r>
                                      <w:rPr>
                                        <w:rFonts w:ascii="Comic Sans MS" w:hAnsi="Comic Sans MS"/>
                                        <w:b/>
                                        <w:noProof/>
                                      </w:rPr>
                                      <w:drawing>
                                        <wp:inline distT="0" distB="0" distL="0" distR="0" wp14:anchorId="1AABC80D" wp14:editId="4B26586D">
                                          <wp:extent cx="1671359" cy="1890918"/>
                                          <wp:effectExtent l="0" t="0" r="5080" b="0"/>
                                          <wp:docPr id="42" name="Image 42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0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8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671739" cy="1891348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4690" w:type="dxa"/>
                                  </w:tcPr>
                                  <w:p w14:paraId="44EB2869" w14:textId="77777777" w:rsidR="00D827C8" w:rsidRDefault="00D827C8" w:rsidP="0068747C">
                                    <w:pPr>
                                      <w:pStyle w:val="Paragraphedeliste"/>
                                      <w:ind w:left="0"/>
                                      <w:rPr>
                                        <w:rFonts w:ascii="Comic Sans MS" w:hAnsi="Comic Sans MS"/>
                                        <w:b/>
                                      </w:rPr>
                                    </w:pPr>
                                  </w:p>
                                  <w:p w14:paraId="0C7A1871" w14:textId="77777777" w:rsidR="00D827C8" w:rsidRDefault="00D827C8" w:rsidP="0068747C">
                                    <w:pPr>
                                      <w:pStyle w:val="Paragraphedeliste"/>
                                      <w:ind w:left="0"/>
                                      <w:rPr>
                                        <w:rFonts w:ascii="Comic Sans MS" w:hAnsi="Comic Sans MS"/>
                                        <w:b/>
                                      </w:rPr>
                                    </w:pPr>
                                  </w:p>
                                  <w:p w14:paraId="430867CA" w14:textId="77777777" w:rsidR="00D827C8" w:rsidRDefault="00D827C8" w:rsidP="0068747C">
                                    <w:pPr>
                                      <w:pStyle w:val="Paragraphedeliste"/>
                                      <w:ind w:left="0"/>
                                      <w:rPr>
                                        <w:rFonts w:ascii="Comic Sans MS" w:hAnsi="Comic Sans MS"/>
                                        <w:b/>
                                      </w:rPr>
                                    </w:pPr>
                                  </w:p>
                                  <w:p w14:paraId="348287D3" w14:textId="77777777" w:rsidR="00D827C8" w:rsidRDefault="00D827C8" w:rsidP="0068747C">
                                    <w:pPr>
                                      <w:pStyle w:val="Paragraphedeliste"/>
                                      <w:ind w:left="0"/>
                                      <w:rPr>
                                        <w:rFonts w:ascii="Comic Sans MS" w:hAnsi="Comic Sans MS"/>
                                        <w:b/>
                                      </w:rPr>
                                    </w:pPr>
                                  </w:p>
                                  <w:p w14:paraId="0EA18285" w14:textId="77777777" w:rsidR="00D827C8" w:rsidRDefault="00D827C8" w:rsidP="0068747C">
                                    <w:pPr>
                                      <w:pStyle w:val="Paragraphedeliste"/>
                                      <w:ind w:left="0"/>
                                      <w:rPr>
                                        <w:rFonts w:ascii="Comic Sans MS" w:hAnsi="Comic Sans MS"/>
                                        <w:b/>
                                      </w:rPr>
                                    </w:pPr>
                                  </w:p>
                                  <w:p w14:paraId="6518EC20" w14:textId="77777777" w:rsidR="00D827C8" w:rsidRDefault="00D827C8" w:rsidP="0068747C">
                                    <w:pPr>
                                      <w:pStyle w:val="Paragraphedeliste"/>
                                      <w:ind w:left="0"/>
                                      <w:rPr>
                                        <w:rFonts w:ascii="Comic Sans MS" w:hAnsi="Comic Sans MS"/>
                                        <w:b/>
                                      </w:rPr>
                                    </w:pPr>
                                  </w:p>
                                  <w:p w14:paraId="0827703B" w14:textId="77777777" w:rsidR="00D827C8" w:rsidRDefault="00D827C8" w:rsidP="0068747C">
                                    <w:pPr>
                                      <w:pStyle w:val="Paragraphedeliste"/>
                                      <w:ind w:left="0"/>
                                      <w:rPr>
                                        <w:rFonts w:ascii="Comic Sans MS" w:hAnsi="Comic Sans MS"/>
                                        <w:b/>
                                      </w:rPr>
                                    </w:pPr>
                                  </w:p>
                                  <w:p w14:paraId="6C092A6C" w14:textId="77777777" w:rsidR="00D827C8" w:rsidRDefault="00D827C8" w:rsidP="0068747C">
                                    <w:pPr>
                                      <w:pStyle w:val="Paragraphedeliste"/>
                                      <w:ind w:left="0"/>
                                      <w:rPr>
                                        <w:rFonts w:ascii="Comic Sans MS" w:hAnsi="Comic Sans MS"/>
                                        <w:b/>
                                      </w:rPr>
                                    </w:pPr>
                                  </w:p>
                                  <w:p w14:paraId="36AD6AC5" w14:textId="77777777" w:rsidR="00D827C8" w:rsidRDefault="00D827C8" w:rsidP="0068747C">
                                    <w:pPr>
                                      <w:pStyle w:val="Paragraphedeliste"/>
                                      <w:ind w:left="0"/>
                                      <w:rPr>
                                        <w:rFonts w:ascii="Comic Sans MS" w:hAnsi="Comic Sans MS"/>
                                        <w:b/>
                                      </w:rPr>
                                    </w:pPr>
                                  </w:p>
                                  <w:p w14:paraId="35E5D305" w14:textId="77777777" w:rsidR="00D827C8" w:rsidRDefault="00D827C8" w:rsidP="0068747C">
                                    <w:pPr>
                                      <w:pStyle w:val="Paragraphedeliste"/>
                                      <w:ind w:left="0"/>
                                      <w:rPr>
                                        <w:rFonts w:ascii="Comic Sans MS" w:hAnsi="Comic Sans MS"/>
                                        <w:b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E84E485" w14:textId="77777777" w:rsidR="00D827C8" w:rsidRPr="0068747C" w:rsidRDefault="00D827C8" w:rsidP="0068747C">
                              <w:pPr>
                                <w:pStyle w:val="Paragraphedeliste"/>
                                <w:rPr>
                                  <w:rFonts w:ascii="Comic Sans MS" w:hAnsi="Comic Sans MS"/>
                                  <w:b/>
                                </w:rPr>
                              </w:pPr>
                            </w:p>
                            <w:p w14:paraId="2B3FBBB4" w14:textId="77777777" w:rsidR="00D827C8" w:rsidRPr="00593CA4" w:rsidRDefault="00D827C8" w:rsidP="00D43FAB">
                              <w:pPr>
                                <w:pStyle w:val="Paragraphedeliste"/>
                                <w:rPr>
                                  <w:rFonts w:ascii="Cursivestandard" w:hAnsi="Cursivestandard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</w:rPr>
                                <w:t xml:space="preserve">2. Ecris </w:t>
                              </w:r>
                              <w:r>
                                <w:rPr>
                                  <w:rFonts w:ascii="Cursivestandard" w:hAnsi="Cursivestandard"/>
                                </w:rPr>
                                <w:t xml:space="preserve">²ce ²que </w:t>
                              </w:r>
                              <w:proofErr w:type="spellStart"/>
                              <w:r>
                                <w:rPr>
                                  <w:rFonts w:ascii="Cursivestandard" w:hAnsi="Cursivestandard"/>
                                </w:rPr>
                                <w:t>nou</w:t>
                              </w:r>
                              <w:proofErr w:type="spellEnd"/>
                              <w:r>
                                <w:rPr>
                                  <w:rFonts w:ascii="Cursivestandard" w:hAnsi="Cursivestandard"/>
                                </w:rPr>
                                <w:t xml:space="preserve">$ ²avon$ ²appri$ ²sur ²l’²eau ²avec ²cette ²expérience. </w:t>
                              </w:r>
                            </w:p>
                            <w:p w14:paraId="4710A5C2" w14:textId="77777777" w:rsidR="00D827C8" w:rsidRDefault="00D827C8" w:rsidP="00D43FAB">
                              <w:pPr>
                                <w:pStyle w:val="Paragraphedeliste"/>
                                <w:rPr>
                                  <w:rFonts w:ascii="Comic Sans MS" w:hAnsi="Comic Sans MS"/>
                                  <w:b/>
                                </w:rPr>
                              </w:pPr>
                            </w:p>
                            <w:p w14:paraId="64B3D43F" w14:textId="77777777" w:rsidR="00D827C8" w:rsidRDefault="00D827C8" w:rsidP="00D43FAB">
                              <w:pPr>
                                <w:pStyle w:val="Paragraphedeliste"/>
                                <w:rPr>
                                  <w:rFonts w:ascii="Comic Sans MS" w:hAnsi="Comic Sans MS"/>
                                  <w:b/>
                                </w:rPr>
                              </w:pPr>
                            </w:p>
                            <w:p w14:paraId="61E26DBF" w14:textId="77777777" w:rsidR="00D827C8" w:rsidRDefault="00D827C8" w:rsidP="00D43FAB">
                              <w:pPr>
                                <w:pStyle w:val="Paragraphedeliste"/>
                                <w:rPr>
                                  <w:rFonts w:ascii="Comic Sans MS" w:hAnsi="Comic Sans MS"/>
                                  <w:b/>
                                </w:rPr>
                              </w:pPr>
                            </w:p>
                            <w:p w14:paraId="469911B3" w14:textId="77777777" w:rsidR="00D827C8" w:rsidRDefault="00D827C8" w:rsidP="00D43FAB">
                              <w:pPr>
                                <w:pStyle w:val="Paragraphedeliste"/>
                                <w:rPr>
                                  <w:rFonts w:ascii="Comic Sans MS" w:hAnsi="Comic Sans MS"/>
                                  <w:b/>
                                </w:rPr>
                              </w:pPr>
                            </w:p>
                            <w:p w14:paraId="7948EDA5" w14:textId="77777777" w:rsidR="00D827C8" w:rsidRDefault="00D827C8" w:rsidP="00D43FAB">
                              <w:pPr>
                                <w:pStyle w:val="Paragraphedeliste"/>
                                <w:rPr>
                                  <w:rFonts w:ascii="Comic Sans MS" w:hAnsi="Comic Sans MS"/>
                                  <w:b/>
                                </w:rPr>
                              </w:pPr>
                            </w:p>
                            <w:p w14:paraId="7DD1C92D" w14:textId="77777777" w:rsidR="00D827C8" w:rsidRDefault="00D827C8" w:rsidP="00D43FAB">
                              <w:pPr>
                                <w:pStyle w:val="Paragraphedeliste"/>
                                <w:rPr>
                                  <w:rFonts w:ascii="Comic Sans MS" w:hAnsi="Comic Sans MS"/>
                                  <w:b/>
                                </w:rPr>
                              </w:pPr>
                            </w:p>
                            <w:p w14:paraId="741FB576" w14:textId="77777777" w:rsidR="00D827C8" w:rsidRDefault="00D827C8" w:rsidP="00D43FAB">
                              <w:pPr>
                                <w:pStyle w:val="Paragraphedeliste"/>
                                <w:rPr>
                                  <w:rFonts w:ascii="Comic Sans MS" w:hAnsi="Comic Sans MS"/>
                                  <w:b/>
                                </w:rPr>
                              </w:pPr>
                            </w:p>
                            <w:p w14:paraId="7F816247" w14:textId="77777777" w:rsidR="00D827C8" w:rsidRDefault="00D827C8" w:rsidP="00D43FAB">
                              <w:pPr>
                                <w:pStyle w:val="Paragraphedeliste"/>
                                <w:rPr>
                                  <w:rFonts w:ascii="Comic Sans MS" w:hAnsi="Comic Sans MS"/>
                                  <w:b/>
                                </w:rPr>
                              </w:pPr>
                            </w:p>
                            <w:p w14:paraId="21A44C15" w14:textId="77777777" w:rsidR="00D827C8" w:rsidRDefault="00D827C8" w:rsidP="00D43FAB">
                              <w:pPr>
                                <w:pStyle w:val="Paragraphedeliste"/>
                                <w:rPr>
                                  <w:rFonts w:ascii="Comic Sans MS" w:hAnsi="Comic Sans MS"/>
                                  <w:b/>
                                </w:rPr>
                              </w:pPr>
                            </w:p>
                            <w:p w14:paraId="37079912" w14:textId="77777777" w:rsidR="00D827C8" w:rsidRDefault="00D827C8" w:rsidP="00D43FAB">
                              <w:pPr>
                                <w:pStyle w:val="Paragraphedeliste"/>
                                <w:rPr>
                                  <w:rFonts w:ascii="Comic Sans MS" w:hAnsi="Comic Sans MS"/>
                                  <w:b/>
                                </w:rPr>
                              </w:pPr>
                            </w:p>
                            <w:p w14:paraId="39882068" w14:textId="77777777" w:rsidR="00D827C8" w:rsidRDefault="00D827C8" w:rsidP="00D43FAB">
                              <w:pPr>
                                <w:pStyle w:val="Paragraphedeliste"/>
                                <w:rPr>
                                  <w:rFonts w:ascii="Comic Sans MS" w:hAnsi="Comic Sans MS"/>
                                  <w:b/>
                                </w:rPr>
                              </w:pPr>
                            </w:p>
                            <w:p w14:paraId="364FF998" w14:textId="77777777" w:rsidR="00D827C8" w:rsidRDefault="00D827C8" w:rsidP="00D43FAB">
                              <w:pPr>
                                <w:pStyle w:val="Paragraphedeliste"/>
                                <w:rPr>
                                  <w:rFonts w:ascii="Comic Sans MS" w:hAnsi="Comic Sans MS"/>
                                  <w:b/>
                                </w:rPr>
                              </w:pPr>
                            </w:p>
                            <w:p w14:paraId="3526FE75" w14:textId="77777777" w:rsidR="00D827C8" w:rsidRDefault="00D827C8" w:rsidP="00D43FAB">
                              <w:pPr>
                                <w:pStyle w:val="Paragraphedeliste"/>
                                <w:rPr>
                                  <w:rFonts w:ascii="Comic Sans MS" w:hAnsi="Comic Sans MS"/>
                                  <w:b/>
                                </w:rPr>
                              </w:pPr>
                            </w:p>
                            <w:p w14:paraId="33FC97DC" w14:textId="77777777" w:rsidR="00D827C8" w:rsidRDefault="00D827C8" w:rsidP="00D43FAB">
                              <w:pPr>
                                <w:pStyle w:val="Paragraphedeliste"/>
                                <w:rPr>
                                  <w:rFonts w:ascii="Comic Sans MS" w:hAnsi="Comic Sans MS"/>
                                  <w:b/>
                                </w:rPr>
                              </w:pPr>
                            </w:p>
                            <w:p w14:paraId="7C5AA617" w14:textId="77777777" w:rsidR="00D827C8" w:rsidRDefault="00D827C8" w:rsidP="00D43FAB">
                              <w:pPr>
                                <w:pStyle w:val="Paragraphedeliste"/>
                                <w:rPr>
                                  <w:rFonts w:ascii="Comic Sans MS" w:hAnsi="Comic Sans MS"/>
                                  <w:b/>
                                </w:rPr>
                              </w:pPr>
                            </w:p>
                            <w:p w14:paraId="3CA2B206" w14:textId="77777777" w:rsidR="00D827C8" w:rsidRPr="00335D47" w:rsidRDefault="00D827C8" w:rsidP="00D43FAB">
                              <w:pPr>
                                <w:rPr>
                                  <w:rFonts w:ascii="Comic Sans MS" w:hAnsi="Comic Sans MS"/>
                                  <w:b/>
                                </w:rPr>
                              </w:pPr>
                            </w:p>
                            <w:p w14:paraId="489458C9" w14:textId="77777777" w:rsidR="00D827C8" w:rsidRPr="00503B9F" w:rsidRDefault="00D827C8" w:rsidP="00D43FAB">
                              <w:pPr>
                                <w:pStyle w:val="Paragraphedeliste"/>
                                <w:rPr>
                                  <w:rFonts w:ascii="Comic Sans MS" w:hAnsi="Comic Sans MS"/>
                                  <w:b/>
                                </w:rPr>
                              </w:pPr>
                            </w:p>
                            <w:p w14:paraId="7E1EF13B" w14:textId="77777777" w:rsidR="00D827C8" w:rsidRPr="00503B9F" w:rsidRDefault="00D827C8" w:rsidP="00D43FAB">
                              <w:pPr>
                                <w:ind w:left="360"/>
                                <w:rPr>
                                  <w:rFonts w:ascii="Comic Sans MS" w:hAnsi="Comic Sans MS"/>
                                  <w:b/>
                                </w:rPr>
                              </w:pPr>
                            </w:p>
                            <w:p w14:paraId="041958F3" w14:textId="77777777" w:rsidR="00D827C8" w:rsidRPr="0063249D" w:rsidRDefault="00D827C8" w:rsidP="00D43FAB">
                              <w:pPr>
                                <w:rPr>
                                  <w:rFonts w:ascii="Comic Sans MS" w:hAnsi="Comic Sans MS"/>
                                </w:rPr>
                              </w:pPr>
                            </w:p>
                            <w:p w14:paraId="5B762723" w14:textId="77777777" w:rsidR="00D827C8" w:rsidRDefault="00D827C8" w:rsidP="00D43FAB"/>
                            <w:p w14:paraId="5EC840C8" w14:textId="77777777" w:rsidR="00D827C8" w:rsidRDefault="00D827C8" w:rsidP="00D43FAB"/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Zone de texte 6"/>
                        <wps:cNvSpPr txBox="1"/>
                        <wps:spPr>
                          <a:xfrm>
                            <a:off x="91440" y="306070"/>
                            <a:ext cx="6588760" cy="107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" seq="1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Zone de texte 7"/>
                        <wps:cNvSpPr txBox="1"/>
                        <wps:spPr>
                          <a:xfrm>
                            <a:off x="91440" y="412115"/>
                            <a:ext cx="6588760" cy="2138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" seq="2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Zone de texte 10"/>
                        <wps:cNvSpPr txBox="1"/>
                        <wps:spPr>
                          <a:xfrm>
                            <a:off x="91440" y="2548890"/>
                            <a:ext cx="6588760" cy="2138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" seq="3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Zone de texte 28"/>
                        <wps:cNvSpPr txBox="1"/>
                        <wps:spPr>
                          <a:xfrm>
                            <a:off x="91440" y="4685665"/>
                            <a:ext cx="6588760" cy="2150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" seq="4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Zone de texte 29"/>
                        <wps:cNvSpPr txBox="1"/>
                        <wps:spPr>
                          <a:xfrm>
                            <a:off x="91440" y="6835140"/>
                            <a:ext cx="6588760" cy="213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" seq="5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Zone de texte 30"/>
                        <wps:cNvSpPr txBox="1"/>
                        <wps:spPr>
                          <a:xfrm>
                            <a:off x="91440" y="7047230"/>
                            <a:ext cx="6588760" cy="261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" seq="6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Zone de texte 43"/>
                        <wps:cNvSpPr txBox="1"/>
                        <wps:spPr>
                          <a:xfrm>
                            <a:off x="91440" y="7307580"/>
                            <a:ext cx="69850" cy="213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" seq="7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Zone de texte 44"/>
                        <wps:cNvSpPr txBox="1"/>
                        <wps:spPr>
                          <a:xfrm>
                            <a:off x="91440" y="7520305"/>
                            <a:ext cx="69850" cy="213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" seq="8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Zone de texte 45"/>
                        <wps:cNvSpPr txBox="1"/>
                        <wps:spPr>
                          <a:xfrm>
                            <a:off x="91440" y="7732395"/>
                            <a:ext cx="69850" cy="213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" seq="9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Zone de texte 46"/>
                        <wps:cNvSpPr txBox="1"/>
                        <wps:spPr>
                          <a:xfrm>
                            <a:off x="91440" y="7944485"/>
                            <a:ext cx="69850" cy="213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" seq="10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Zone de texte 47"/>
                        <wps:cNvSpPr txBox="1"/>
                        <wps:spPr>
                          <a:xfrm>
                            <a:off x="91440" y="8157210"/>
                            <a:ext cx="69850" cy="213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" seq="11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Zone de texte 48"/>
                        <wps:cNvSpPr txBox="1"/>
                        <wps:spPr>
                          <a:xfrm>
                            <a:off x="91440" y="8369300"/>
                            <a:ext cx="69850" cy="213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" seq="12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Zone de texte 49"/>
                        <wps:cNvSpPr txBox="1"/>
                        <wps:spPr>
                          <a:xfrm>
                            <a:off x="91440" y="8582025"/>
                            <a:ext cx="69850" cy="213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" seq="13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Zone de texte 50"/>
                        <wps:cNvSpPr txBox="1"/>
                        <wps:spPr>
                          <a:xfrm>
                            <a:off x="91440" y="8794115"/>
                            <a:ext cx="69850" cy="213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" seq="14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Zone de texte 51"/>
                        <wps:cNvSpPr txBox="1"/>
                        <wps:spPr>
                          <a:xfrm>
                            <a:off x="91440" y="9006840"/>
                            <a:ext cx="69850" cy="213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" seq="15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Zone de texte 52"/>
                        <wps:cNvSpPr txBox="1"/>
                        <wps:spPr>
                          <a:xfrm>
                            <a:off x="91440" y="9218930"/>
                            <a:ext cx="69850" cy="213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" seq="16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Zone de texte 53"/>
                        <wps:cNvSpPr txBox="1"/>
                        <wps:spPr>
                          <a:xfrm>
                            <a:off x="91440" y="9431655"/>
                            <a:ext cx="6588760" cy="213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" seq="17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r 54" o:spid="_x0000_s1026" style="position:absolute;margin-left:25.35pt;margin-top:70.95pt;width:533.2pt;height:764.15pt;z-index:251662336;mso-position-horizontal-relative:page;mso-position-vertical-relative:page" coordsize="6771640,970470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" mv:complextextbox="1">
                <v:shapetype id="_x0000_t202" coordsize="21600,21600" o:spt="202" path="m0,0l0,21600,21600,21600,21600,0xe">
                  <v:stroke joinstyle="miter"/>
                  <v:path gradientshapeok="t" o:connecttype="rect"/>
                </v:shapetype>
                <v:shape id="Zone de texte 5" o:spid="_x0000_s1027" type="#_x0000_t202" style="position:absolute;width:6771640;height:970470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l6FmaxAAA&#10;ANoAAAAPAAAAZHJzL2Rvd25yZXYueG1sRI9Ba8JAFITvhf6H5RV6azYK1RBdgy229KDYRg8eH9ln&#10;Esy+DdltEv+9KxR6HGbmG2aZjaYRPXWutqxgEsUgiAuray4VHA8fLwkI55E1NpZJwZUcZKvHhyWm&#10;2g78Q33uSxEg7FJUUHnfplK6oiKDLrItcfDOtjPog+xKqTscAtw0chrHM2mw5rBQYUvvFRWX/Nco&#10;oO1oDrtkvvH7t/NnfEq+h60ulXp+GtcLEJ5G/x/+a39pBa9wvxJugFzd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ZehZmsQAAADaAAAADwAAAAAAAAAAAAAAAACXAgAAZHJzL2Rv&#10;d25yZXYueG1sUEsFBgAAAAAEAAQA9QAAAIgDAAAAAA==&#10;" mv:complextextbox="1" filled="f" stroked="f"/>
                <v:shape id="Zone de texte 1" o:spid="_x0000_s1028" type="#_x0000_t202" style="position:absolute;left:91440;top:45720;width:6588760;height:2616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oXAkswAAA&#10;ANoAAAAPAAAAZHJzL2Rvd25yZXYueG1sRE9Ni8IwEL0L+x/CLHjTVA+iXaOIrLAgiLUePM42Yxts&#10;Jt0mq/XfG0HwNDze58yXna3FlVpvHCsYDRMQxIXThksFx3wzmILwAVlj7ZgU3MnDcvHRm2Oq3Y0z&#10;uh5CKWII+xQVVCE0qZS+qMiiH7qGOHJn11oMEbal1C3eYrit5ThJJtKi4dhQYUPriorL4d8qWJ04&#10;+zZ/u999ds5Mns8S3k4uSvU/u9UXiEBdeItf7h8d58PzleeViwc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oXAkswAAAANoAAAAPAAAAAAAAAAAAAAAAAJcCAABkcnMvZG93bnJl&#10;di54bWxQSwUGAAAAAAQABAD1AAAAhAMAAAAA&#10;" filled="f" stroked="f">
                  <v:textbox style="mso-next-textbox:#Zone de texte 6" inset="0,0,0,0">
                    <w:txbxContent>
                      <w:p w14:paraId="752CAF14" w14:textId="77777777" w:rsidR="00D827C8" w:rsidRPr="00593CA4" w:rsidRDefault="00D827C8" w:rsidP="00593CA4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Comic Sans MS" w:hAnsi="Comic Sans MS"/>
                            <w:b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</w:rPr>
                          <w:t>Comment</w:t>
                        </w:r>
                        <w:r w:rsidRPr="0063249D">
                          <w:rPr>
                            <w:rFonts w:ascii="Comic Sans MS" w:hAnsi="Comic Sans MS"/>
                            <w:b/>
                          </w:rPr>
                          <w:t xml:space="preserve"> </w:t>
                        </w:r>
                        <w:r>
                          <w:rPr>
                            <w:rFonts w:ascii="Cursivestandard" w:hAnsi="Cursivestandard"/>
                          </w:rPr>
                          <w:t>²</w:t>
                        </w:r>
                        <w:r w:rsidRPr="0068747C">
                          <w:rPr>
                            <w:rFonts w:ascii="Cursivestandard" w:hAnsi="Cursivestandard"/>
                          </w:rPr>
                          <w:t xml:space="preserve">fabriquer </w:t>
                        </w:r>
                        <w:r>
                          <w:rPr>
                            <w:rFonts w:ascii="Cursivestandard" w:hAnsi="Cursivestandard"/>
                          </w:rPr>
                          <w:t>²</w:t>
                        </w:r>
                        <w:r w:rsidRPr="0068747C">
                          <w:rPr>
                            <w:rFonts w:ascii="Cursivestandard" w:hAnsi="Cursivestandard"/>
                          </w:rPr>
                          <w:t xml:space="preserve">une </w:t>
                        </w:r>
                        <w:r>
                          <w:rPr>
                            <w:rFonts w:ascii="Cursivestandard" w:hAnsi="Cursivestandard"/>
                          </w:rPr>
                          <w:t>²</w:t>
                        </w:r>
                        <w:r w:rsidRPr="0068747C">
                          <w:rPr>
                            <w:rFonts w:ascii="Cursivestandard" w:hAnsi="Cursivestandard"/>
                          </w:rPr>
                          <w:t>patinoire ?</w:t>
                        </w:r>
                        <w:r>
                          <w:rPr>
                            <w:rFonts w:ascii="CrayonL" w:hAnsi="CrayonL"/>
                          </w:rPr>
                          <w:t xml:space="preserve"> </w:t>
                        </w:r>
                        <w:r w:rsidRPr="0068747C">
                          <w:rPr>
                            <w:rFonts w:ascii="Comic Sans MS" w:hAnsi="Comic Sans MS"/>
                            <w:b/>
                          </w:rPr>
                          <w:t xml:space="preserve"> E</w:t>
                        </w:r>
                        <w:r>
                          <w:rPr>
                            <w:rFonts w:ascii="Comic Sans MS" w:hAnsi="Comic Sans MS"/>
                            <w:b/>
                          </w:rPr>
                          <w:t>cris</w:t>
                        </w:r>
                        <w:r w:rsidRPr="0068747C">
                          <w:rPr>
                            <w:rFonts w:ascii="Cursivestandard" w:hAnsi="Cursivestandard"/>
                          </w:rPr>
                          <w:t xml:space="preserve"> </w:t>
                        </w:r>
                        <w:r>
                          <w:rPr>
                            <w:rFonts w:ascii="Cursivestandard" w:hAnsi="Cursivestandard"/>
                          </w:rPr>
                          <w:t>²</w:t>
                        </w:r>
                        <w:r w:rsidRPr="0068747C">
                          <w:rPr>
                            <w:rFonts w:ascii="Cursivestandard" w:hAnsi="Cursivestandard"/>
                          </w:rPr>
                          <w:t xml:space="preserve">ce </w:t>
                        </w:r>
                        <w:r>
                          <w:rPr>
                            <w:rFonts w:ascii="Cursivestandard" w:hAnsi="Cursivestandard"/>
                          </w:rPr>
                          <w:t xml:space="preserve">²que </w:t>
                        </w:r>
                        <w:proofErr w:type="spellStart"/>
                        <w:r>
                          <w:rPr>
                            <w:rFonts w:ascii="Cursivestandard" w:hAnsi="Cursivestandard"/>
                          </w:rPr>
                          <w:t>nou</w:t>
                        </w:r>
                        <w:proofErr w:type="spellEnd"/>
                        <w:r>
                          <w:rPr>
                            <w:rFonts w:ascii="Cursivestandard" w:hAnsi="Cursivestandard"/>
                          </w:rPr>
                          <w:t>$</w:t>
                        </w:r>
                        <w:r w:rsidRPr="0068747C">
                          <w:rPr>
                            <w:rFonts w:ascii="Cursivestandard" w:hAnsi="Cursivestandard"/>
                          </w:rPr>
                          <w:t xml:space="preserve"> </w:t>
                        </w:r>
                        <w:r>
                          <w:rPr>
                            <w:rFonts w:ascii="Cursivestandard" w:hAnsi="Cursivestandard"/>
                          </w:rPr>
                          <w:t>²avon$</w:t>
                        </w:r>
                        <w:r w:rsidRPr="0068747C">
                          <w:rPr>
                            <w:rFonts w:ascii="Cursivestandard" w:hAnsi="Cursivestandard"/>
                          </w:rPr>
                          <w:t xml:space="preserve"> </w:t>
                        </w:r>
                        <w:r>
                          <w:rPr>
                            <w:rFonts w:ascii="Cursivestandard" w:hAnsi="Cursivestandard"/>
                          </w:rPr>
                          <w:t>²</w:t>
                        </w:r>
                        <w:r w:rsidRPr="0068747C">
                          <w:rPr>
                            <w:rFonts w:ascii="Cursivestandard" w:hAnsi="Cursivestandard"/>
                          </w:rPr>
                          <w:t xml:space="preserve">fait. </w:t>
                        </w:r>
                      </w:p>
                      <w:p w14:paraId="4E458248" w14:textId="77777777" w:rsidR="00D827C8" w:rsidRPr="008C1B5D" w:rsidRDefault="00D827C8" w:rsidP="0068747C">
                        <w:pPr>
                          <w:pStyle w:val="Paragraphedeliste"/>
                          <w:rPr>
                            <w:rFonts w:ascii="Comic Sans MS" w:hAnsi="Comic Sans MS"/>
                            <w:b/>
                            <w:sz w:val="12"/>
                          </w:rPr>
                        </w:pPr>
                      </w:p>
                      <w:tbl>
                        <w:tblPr>
                          <w:tblStyle w:val="Grille"/>
                          <w:tblW w:w="0" w:type="auto"/>
                          <w:tblInd w:w="389" w:type="dxa"/>
                          <w:tblBorders>
                            <w:top w:val="single" w:sz="8" w:space="0" w:color="7F7F7F" w:themeColor="text1" w:themeTint="80"/>
                            <w:left w:val="single" w:sz="8" w:space="0" w:color="7F7F7F" w:themeColor="text1" w:themeTint="80"/>
                            <w:bottom w:val="single" w:sz="8" w:space="0" w:color="7F7F7F" w:themeColor="text1" w:themeTint="80"/>
                            <w:right w:val="single" w:sz="8" w:space="0" w:color="7F7F7F" w:themeColor="text1" w:themeTint="80"/>
                            <w:insideH w:val="single" w:sz="8" w:space="0" w:color="7F7F7F" w:themeColor="text1" w:themeTint="80"/>
                            <w:insideV w:val="none" w:sz="0" w:space="0" w:color="auto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709"/>
                          <w:gridCol w:w="4819"/>
                          <w:gridCol w:w="4690"/>
                        </w:tblGrid>
                        <w:tr w:rsidR="00D827C8" w14:paraId="66B430D3" w14:textId="77777777" w:rsidTr="008C1B5D">
                          <w:trPr>
                            <w:trHeight w:val="3345"/>
                          </w:trPr>
                          <w:tc>
                            <w:tcPr>
                              <w:tcW w:w="709" w:type="dxa"/>
                            </w:tcPr>
                            <w:p w14:paraId="5BA3F346" w14:textId="77777777" w:rsidR="00D827C8" w:rsidRPr="008C1B5D" w:rsidRDefault="00D827C8" w:rsidP="00593CA4">
                              <w:pPr>
                                <w:pStyle w:val="Paragraphedeliste"/>
                                <w:ind w:left="0"/>
                                <w:jc w:val="center"/>
                                <w:rPr>
                                  <w:rFonts w:ascii="Cursivestandard" w:hAnsi="Cursivestandard"/>
                                </w:rPr>
                              </w:pPr>
                              <w:r w:rsidRPr="008C1B5D">
                                <w:rPr>
                                  <w:rFonts w:ascii="Cursivestandard" w:hAnsi="Cursivestandard"/>
                                </w:rPr>
                                <w:t>1.</w:t>
                              </w:r>
                            </w:p>
                          </w:tc>
                          <w:tc>
                            <w:tcPr>
                              <w:tcW w:w="4819" w:type="dxa"/>
                              <w:vAlign w:val="center"/>
                            </w:tcPr>
                            <w:p w14:paraId="3BB8AC95" w14:textId="77777777" w:rsidR="00D827C8" w:rsidRDefault="00D827C8" w:rsidP="00593CA4">
                              <w:pPr>
                                <w:pStyle w:val="Paragraphedeliste"/>
                                <w:ind w:left="0"/>
                                <w:jc w:val="center"/>
                                <w:rPr>
                                  <w:rFonts w:ascii="Comic Sans MS" w:hAnsi="Comic Sans MS"/>
                                  <w:b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noProof/>
                                </w:rPr>
                                <w:drawing>
                                  <wp:inline distT="0" distB="0" distL="0" distR="0" wp14:anchorId="00DFE5E0" wp14:editId="288276FA">
                                    <wp:extent cx="2109031" cy="1951216"/>
                                    <wp:effectExtent l="0" t="0" r="0" b="5080"/>
                                    <wp:docPr id="40" name="Image 4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109473" cy="19516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4690" w:type="dxa"/>
                            </w:tcPr>
                            <w:p w14:paraId="36C1960A" w14:textId="77777777" w:rsidR="00D827C8" w:rsidRDefault="00D827C8" w:rsidP="0068747C">
                              <w:pPr>
                                <w:pStyle w:val="Paragraphedeliste"/>
                                <w:ind w:left="0"/>
                                <w:rPr>
                                  <w:rFonts w:ascii="Comic Sans MS" w:hAnsi="Comic Sans MS"/>
                                  <w:b/>
                                </w:rPr>
                              </w:pPr>
                            </w:p>
                            <w:p w14:paraId="3BA5C32B" w14:textId="77777777" w:rsidR="00D827C8" w:rsidRDefault="00D827C8" w:rsidP="0068747C">
                              <w:pPr>
                                <w:pStyle w:val="Paragraphedeliste"/>
                                <w:ind w:left="0"/>
                                <w:rPr>
                                  <w:rFonts w:ascii="Comic Sans MS" w:hAnsi="Comic Sans MS"/>
                                  <w:b/>
                                </w:rPr>
                              </w:pPr>
                            </w:p>
                            <w:p w14:paraId="613D11AD" w14:textId="77777777" w:rsidR="00D827C8" w:rsidRDefault="00D827C8" w:rsidP="0068747C">
                              <w:pPr>
                                <w:pStyle w:val="Paragraphedeliste"/>
                                <w:ind w:left="0"/>
                                <w:rPr>
                                  <w:rFonts w:ascii="Comic Sans MS" w:hAnsi="Comic Sans MS"/>
                                  <w:b/>
                                </w:rPr>
                              </w:pPr>
                            </w:p>
                            <w:p w14:paraId="7EDBF781" w14:textId="77777777" w:rsidR="00D827C8" w:rsidRDefault="00D827C8" w:rsidP="0068747C">
                              <w:pPr>
                                <w:pStyle w:val="Paragraphedeliste"/>
                                <w:ind w:left="0"/>
                                <w:rPr>
                                  <w:rFonts w:ascii="Comic Sans MS" w:hAnsi="Comic Sans MS"/>
                                  <w:b/>
                                </w:rPr>
                              </w:pPr>
                            </w:p>
                            <w:p w14:paraId="57B31203" w14:textId="77777777" w:rsidR="00D827C8" w:rsidRDefault="00D827C8" w:rsidP="0068747C">
                              <w:pPr>
                                <w:pStyle w:val="Paragraphedeliste"/>
                                <w:ind w:left="0"/>
                                <w:rPr>
                                  <w:rFonts w:ascii="Comic Sans MS" w:hAnsi="Comic Sans MS"/>
                                  <w:b/>
                                </w:rPr>
                              </w:pPr>
                            </w:p>
                            <w:p w14:paraId="0BC6EA90" w14:textId="77777777" w:rsidR="00D827C8" w:rsidRDefault="00D827C8" w:rsidP="0068747C">
                              <w:pPr>
                                <w:pStyle w:val="Paragraphedeliste"/>
                                <w:ind w:left="0"/>
                                <w:rPr>
                                  <w:rFonts w:ascii="Comic Sans MS" w:hAnsi="Comic Sans MS"/>
                                  <w:b/>
                                </w:rPr>
                              </w:pPr>
                            </w:p>
                            <w:p w14:paraId="6921583F" w14:textId="77777777" w:rsidR="00D827C8" w:rsidRDefault="00D827C8" w:rsidP="0068747C">
                              <w:pPr>
                                <w:pStyle w:val="Paragraphedeliste"/>
                                <w:ind w:left="0"/>
                                <w:rPr>
                                  <w:rFonts w:ascii="Comic Sans MS" w:hAnsi="Comic Sans MS"/>
                                  <w:b/>
                                </w:rPr>
                              </w:pPr>
                            </w:p>
                            <w:p w14:paraId="3F436318" w14:textId="77777777" w:rsidR="00D827C8" w:rsidRDefault="00D827C8" w:rsidP="0068747C">
                              <w:pPr>
                                <w:pStyle w:val="Paragraphedeliste"/>
                                <w:ind w:left="0"/>
                                <w:rPr>
                                  <w:rFonts w:ascii="Comic Sans MS" w:hAnsi="Comic Sans MS"/>
                                  <w:b/>
                                </w:rPr>
                              </w:pPr>
                            </w:p>
                            <w:p w14:paraId="173D7360" w14:textId="77777777" w:rsidR="00D827C8" w:rsidRDefault="00D827C8" w:rsidP="0068747C">
                              <w:pPr>
                                <w:pStyle w:val="Paragraphedeliste"/>
                                <w:ind w:left="0"/>
                                <w:rPr>
                                  <w:rFonts w:ascii="Comic Sans MS" w:hAnsi="Comic Sans MS"/>
                                  <w:b/>
                                </w:rPr>
                              </w:pPr>
                            </w:p>
                            <w:p w14:paraId="2B7FF3AE" w14:textId="77777777" w:rsidR="00D827C8" w:rsidRDefault="00D827C8" w:rsidP="0068747C">
                              <w:pPr>
                                <w:pStyle w:val="Paragraphedeliste"/>
                                <w:ind w:left="0"/>
                                <w:rPr>
                                  <w:rFonts w:ascii="Comic Sans MS" w:hAnsi="Comic Sans MS"/>
                                  <w:b/>
                                </w:rPr>
                              </w:pPr>
                            </w:p>
                          </w:tc>
                        </w:tr>
                        <w:tr w:rsidR="00D827C8" w14:paraId="2FFEC295" w14:textId="77777777" w:rsidTr="008C1B5D">
                          <w:trPr>
                            <w:trHeight w:val="3345"/>
                          </w:trPr>
                          <w:tc>
                            <w:tcPr>
                              <w:tcW w:w="709" w:type="dxa"/>
                            </w:tcPr>
                            <w:p w14:paraId="29C20DF5" w14:textId="77777777" w:rsidR="00D827C8" w:rsidRPr="008C1B5D" w:rsidRDefault="00D827C8" w:rsidP="00593CA4">
                              <w:pPr>
                                <w:pStyle w:val="Paragraphedeliste"/>
                                <w:ind w:left="0"/>
                                <w:jc w:val="center"/>
                                <w:rPr>
                                  <w:rFonts w:ascii="Cursivestandard" w:hAnsi="Cursivestandard"/>
                                </w:rPr>
                              </w:pPr>
                              <w:r w:rsidRPr="008C1B5D">
                                <w:rPr>
                                  <w:rFonts w:ascii="Cursivestandard" w:hAnsi="Cursivestandard"/>
                                </w:rPr>
                                <w:t>2.</w:t>
                              </w:r>
                            </w:p>
                          </w:tc>
                          <w:tc>
                            <w:tcPr>
                              <w:tcW w:w="4819" w:type="dxa"/>
                              <w:vAlign w:val="center"/>
                            </w:tcPr>
                            <w:p w14:paraId="149E3AC9" w14:textId="77777777" w:rsidR="00D827C8" w:rsidRDefault="00D827C8" w:rsidP="00593CA4">
                              <w:pPr>
                                <w:pStyle w:val="Paragraphedeliste"/>
                                <w:ind w:left="0"/>
                                <w:jc w:val="center"/>
                                <w:rPr>
                                  <w:rFonts w:ascii="Comic Sans MS" w:hAnsi="Comic Sans MS"/>
                                  <w:b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noProof/>
                                </w:rPr>
                                <w:drawing>
                                  <wp:inline distT="0" distB="0" distL="0" distR="0" wp14:anchorId="301B1BEE" wp14:editId="1B0B46E7">
                                    <wp:extent cx="2595109" cy="1948399"/>
                                    <wp:effectExtent l="0" t="0" r="0" b="7620"/>
                                    <wp:docPr id="41" name="Image 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595109" cy="1948399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4690" w:type="dxa"/>
                            </w:tcPr>
                            <w:p w14:paraId="1541EF23" w14:textId="77777777" w:rsidR="00D827C8" w:rsidRDefault="00D827C8" w:rsidP="0068747C">
                              <w:pPr>
                                <w:pStyle w:val="Paragraphedeliste"/>
                                <w:ind w:left="0"/>
                                <w:rPr>
                                  <w:rFonts w:ascii="Comic Sans MS" w:hAnsi="Comic Sans MS"/>
                                  <w:b/>
                                </w:rPr>
                              </w:pPr>
                            </w:p>
                            <w:p w14:paraId="1D7FDB72" w14:textId="77777777" w:rsidR="00D827C8" w:rsidRDefault="00D827C8" w:rsidP="0068747C">
                              <w:pPr>
                                <w:pStyle w:val="Paragraphedeliste"/>
                                <w:ind w:left="0"/>
                                <w:rPr>
                                  <w:rFonts w:ascii="Comic Sans MS" w:hAnsi="Comic Sans MS"/>
                                  <w:b/>
                                </w:rPr>
                              </w:pPr>
                            </w:p>
                            <w:p w14:paraId="4D127410" w14:textId="77777777" w:rsidR="00D827C8" w:rsidRDefault="00D827C8" w:rsidP="0068747C">
                              <w:pPr>
                                <w:pStyle w:val="Paragraphedeliste"/>
                                <w:ind w:left="0"/>
                                <w:rPr>
                                  <w:rFonts w:ascii="Comic Sans MS" w:hAnsi="Comic Sans MS"/>
                                  <w:b/>
                                </w:rPr>
                              </w:pPr>
                            </w:p>
                            <w:p w14:paraId="57FB66DF" w14:textId="77777777" w:rsidR="00D827C8" w:rsidRDefault="00D827C8" w:rsidP="0068747C">
                              <w:pPr>
                                <w:pStyle w:val="Paragraphedeliste"/>
                                <w:ind w:left="0"/>
                                <w:rPr>
                                  <w:rFonts w:ascii="Comic Sans MS" w:hAnsi="Comic Sans MS"/>
                                  <w:b/>
                                </w:rPr>
                              </w:pPr>
                            </w:p>
                            <w:p w14:paraId="62A669C7" w14:textId="77777777" w:rsidR="00D827C8" w:rsidRDefault="00D827C8" w:rsidP="0068747C">
                              <w:pPr>
                                <w:pStyle w:val="Paragraphedeliste"/>
                                <w:ind w:left="0"/>
                                <w:rPr>
                                  <w:rFonts w:ascii="Comic Sans MS" w:hAnsi="Comic Sans MS"/>
                                  <w:b/>
                                </w:rPr>
                              </w:pPr>
                            </w:p>
                            <w:p w14:paraId="2534DF4C" w14:textId="77777777" w:rsidR="00D827C8" w:rsidRDefault="00D827C8" w:rsidP="0068747C">
                              <w:pPr>
                                <w:pStyle w:val="Paragraphedeliste"/>
                                <w:ind w:left="0"/>
                                <w:rPr>
                                  <w:rFonts w:ascii="Comic Sans MS" w:hAnsi="Comic Sans MS"/>
                                  <w:b/>
                                </w:rPr>
                              </w:pPr>
                            </w:p>
                            <w:p w14:paraId="78671E94" w14:textId="77777777" w:rsidR="00D827C8" w:rsidRDefault="00D827C8" w:rsidP="0068747C">
                              <w:pPr>
                                <w:pStyle w:val="Paragraphedeliste"/>
                                <w:ind w:left="0"/>
                                <w:rPr>
                                  <w:rFonts w:ascii="Comic Sans MS" w:hAnsi="Comic Sans MS"/>
                                  <w:b/>
                                </w:rPr>
                              </w:pPr>
                            </w:p>
                            <w:p w14:paraId="270D07E8" w14:textId="77777777" w:rsidR="00D827C8" w:rsidRDefault="00D827C8" w:rsidP="0068747C">
                              <w:pPr>
                                <w:pStyle w:val="Paragraphedeliste"/>
                                <w:ind w:left="0"/>
                                <w:rPr>
                                  <w:rFonts w:ascii="Comic Sans MS" w:hAnsi="Comic Sans MS"/>
                                  <w:b/>
                                </w:rPr>
                              </w:pPr>
                            </w:p>
                            <w:p w14:paraId="39F517BD" w14:textId="77777777" w:rsidR="00D827C8" w:rsidRDefault="00D827C8" w:rsidP="0068747C">
                              <w:pPr>
                                <w:pStyle w:val="Paragraphedeliste"/>
                                <w:ind w:left="0"/>
                                <w:rPr>
                                  <w:rFonts w:ascii="Comic Sans MS" w:hAnsi="Comic Sans MS"/>
                                  <w:b/>
                                </w:rPr>
                              </w:pPr>
                            </w:p>
                            <w:p w14:paraId="0A9C79F1" w14:textId="77777777" w:rsidR="00D827C8" w:rsidRDefault="00D827C8" w:rsidP="0068747C">
                              <w:pPr>
                                <w:pStyle w:val="Paragraphedeliste"/>
                                <w:ind w:left="0"/>
                                <w:rPr>
                                  <w:rFonts w:ascii="Comic Sans MS" w:hAnsi="Comic Sans MS"/>
                                  <w:b/>
                                </w:rPr>
                              </w:pPr>
                            </w:p>
                          </w:tc>
                        </w:tr>
                        <w:tr w:rsidR="00D827C8" w14:paraId="4CDD3D48" w14:textId="77777777" w:rsidTr="008C1B5D">
                          <w:trPr>
                            <w:trHeight w:val="3345"/>
                          </w:trPr>
                          <w:tc>
                            <w:tcPr>
                              <w:tcW w:w="709" w:type="dxa"/>
                            </w:tcPr>
                            <w:p w14:paraId="5B7B922A" w14:textId="77777777" w:rsidR="00D827C8" w:rsidRPr="008C1B5D" w:rsidRDefault="00D827C8" w:rsidP="00593CA4">
                              <w:pPr>
                                <w:pStyle w:val="Paragraphedeliste"/>
                                <w:ind w:left="0"/>
                                <w:jc w:val="center"/>
                                <w:rPr>
                                  <w:rFonts w:ascii="Cursivestandard" w:hAnsi="Cursivestandard"/>
                                </w:rPr>
                              </w:pPr>
                              <w:r w:rsidRPr="008C1B5D">
                                <w:rPr>
                                  <w:rFonts w:ascii="Cursivestandard" w:hAnsi="Cursivestandard"/>
                                </w:rPr>
                                <w:t>3.</w:t>
                              </w:r>
                            </w:p>
                          </w:tc>
                          <w:tc>
                            <w:tcPr>
                              <w:tcW w:w="4819" w:type="dxa"/>
                              <w:vAlign w:val="center"/>
                            </w:tcPr>
                            <w:p w14:paraId="2EA32C67" w14:textId="77777777" w:rsidR="00D827C8" w:rsidRDefault="00D827C8" w:rsidP="00593CA4">
                              <w:pPr>
                                <w:pStyle w:val="Paragraphedeliste"/>
                                <w:ind w:left="0"/>
                                <w:jc w:val="center"/>
                                <w:rPr>
                                  <w:rFonts w:ascii="Comic Sans MS" w:hAnsi="Comic Sans MS"/>
                                  <w:b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noProof/>
                                </w:rPr>
                                <w:drawing>
                                  <wp:inline distT="0" distB="0" distL="0" distR="0" wp14:anchorId="1AABC80D" wp14:editId="4B26586D">
                                    <wp:extent cx="1671359" cy="1890918"/>
                                    <wp:effectExtent l="0" t="0" r="5080" b="0"/>
                                    <wp:docPr id="42" name="Image 4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0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671739" cy="1891348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4690" w:type="dxa"/>
                            </w:tcPr>
                            <w:p w14:paraId="44EB2869" w14:textId="77777777" w:rsidR="00D827C8" w:rsidRDefault="00D827C8" w:rsidP="0068747C">
                              <w:pPr>
                                <w:pStyle w:val="Paragraphedeliste"/>
                                <w:ind w:left="0"/>
                                <w:rPr>
                                  <w:rFonts w:ascii="Comic Sans MS" w:hAnsi="Comic Sans MS"/>
                                  <w:b/>
                                </w:rPr>
                              </w:pPr>
                            </w:p>
                            <w:p w14:paraId="0C7A1871" w14:textId="77777777" w:rsidR="00D827C8" w:rsidRDefault="00D827C8" w:rsidP="0068747C">
                              <w:pPr>
                                <w:pStyle w:val="Paragraphedeliste"/>
                                <w:ind w:left="0"/>
                                <w:rPr>
                                  <w:rFonts w:ascii="Comic Sans MS" w:hAnsi="Comic Sans MS"/>
                                  <w:b/>
                                </w:rPr>
                              </w:pPr>
                            </w:p>
                            <w:p w14:paraId="430867CA" w14:textId="77777777" w:rsidR="00D827C8" w:rsidRDefault="00D827C8" w:rsidP="0068747C">
                              <w:pPr>
                                <w:pStyle w:val="Paragraphedeliste"/>
                                <w:ind w:left="0"/>
                                <w:rPr>
                                  <w:rFonts w:ascii="Comic Sans MS" w:hAnsi="Comic Sans MS"/>
                                  <w:b/>
                                </w:rPr>
                              </w:pPr>
                            </w:p>
                            <w:p w14:paraId="348287D3" w14:textId="77777777" w:rsidR="00D827C8" w:rsidRDefault="00D827C8" w:rsidP="0068747C">
                              <w:pPr>
                                <w:pStyle w:val="Paragraphedeliste"/>
                                <w:ind w:left="0"/>
                                <w:rPr>
                                  <w:rFonts w:ascii="Comic Sans MS" w:hAnsi="Comic Sans MS"/>
                                  <w:b/>
                                </w:rPr>
                              </w:pPr>
                            </w:p>
                            <w:p w14:paraId="0EA18285" w14:textId="77777777" w:rsidR="00D827C8" w:rsidRDefault="00D827C8" w:rsidP="0068747C">
                              <w:pPr>
                                <w:pStyle w:val="Paragraphedeliste"/>
                                <w:ind w:left="0"/>
                                <w:rPr>
                                  <w:rFonts w:ascii="Comic Sans MS" w:hAnsi="Comic Sans MS"/>
                                  <w:b/>
                                </w:rPr>
                              </w:pPr>
                            </w:p>
                            <w:p w14:paraId="6518EC20" w14:textId="77777777" w:rsidR="00D827C8" w:rsidRDefault="00D827C8" w:rsidP="0068747C">
                              <w:pPr>
                                <w:pStyle w:val="Paragraphedeliste"/>
                                <w:ind w:left="0"/>
                                <w:rPr>
                                  <w:rFonts w:ascii="Comic Sans MS" w:hAnsi="Comic Sans MS"/>
                                  <w:b/>
                                </w:rPr>
                              </w:pPr>
                            </w:p>
                            <w:p w14:paraId="0827703B" w14:textId="77777777" w:rsidR="00D827C8" w:rsidRDefault="00D827C8" w:rsidP="0068747C">
                              <w:pPr>
                                <w:pStyle w:val="Paragraphedeliste"/>
                                <w:ind w:left="0"/>
                                <w:rPr>
                                  <w:rFonts w:ascii="Comic Sans MS" w:hAnsi="Comic Sans MS"/>
                                  <w:b/>
                                </w:rPr>
                              </w:pPr>
                            </w:p>
                            <w:p w14:paraId="6C092A6C" w14:textId="77777777" w:rsidR="00D827C8" w:rsidRDefault="00D827C8" w:rsidP="0068747C">
                              <w:pPr>
                                <w:pStyle w:val="Paragraphedeliste"/>
                                <w:ind w:left="0"/>
                                <w:rPr>
                                  <w:rFonts w:ascii="Comic Sans MS" w:hAnsi="Comic Sans MS"/>
                                  <w:b/>
                                </w:rPr>
                              </w:pPr>
                            </w:p>
                            <w:p w14:paraId="36AD6AC5" w14:textId="77777777" w:rsidR="00D827C8" w:rsidRDefault="00D827C8" w:rsidP="0068747C">
                              <w:pPr>
                                <w:pStyle w:val="Paragraphedeliste"/>
                                <w:ind w:left="0"/>
                                <w:rPr>
                                  <w:rFonts w:ascii="Comic Sans MS" w:hAnsi="Comic Sans MS"/>
                                  <w:b/>
                                </w:rPr>
                              </w:pPr>
                            </w:p>
                            <w:p w14:paraId="35E5D305" w14:textId="77777777" w:rsidR="00D827C8" w:rsidRDefault="00D827C8" w:rsidP="0068747C">
                              <w:pPr>
                                <w:pStyle w:val="Paragraphedeliste"/>
                                <w:ind w:left="0"/>
                                <w:rPr>
                                  <w:rFonts w:ascii="Comic Sans MS" w:hAnsi="Comic Sans MS"/>
                                  <w:b/>
                                </w:rPr>
                              </w:pPr>
                            </w:p>
                          </w:tc>
                        </w:tr>
                      </w:tbl>
                      <w:p w14:paraId="5E84E485" w14:textId="77777777" w:rsidR="00D827C8" w:rsidRPr="0068747C" w:rsidRDefault="00D827C8" w:rsidP="0068747C">
                        <w:pPr>
                          <w:pStyle w:val="Paragraphedeliste"/>
                          <w:rPr>
                            <w:rFonts w:ascii="Comic Sans MS" w:hAnsi="Comic Sans MS"/>
                            <w:b/>
                          </w:rPr>
                        </w:pPr>
                      </w:p>
                      <w:p w14:paraId="2B3FBBB4" w14:textId="77777777" w:rsidR="00D827C8" w:rsidRPr="00593CA4" w:rsidRDefault="00D827C8" w:rsidP="00D43FAB">
                        <w:pPr>
                          <w:pStyle w:val="Paragraphedeliste"/>
                          <w:rPr>
                            <w:rFonts w:ascii="Cursivestandard" w:hAnsi="Cursivestandard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</w:rPr>
                          <w:t xml:space="preserve">2. Ecris </w:t>
                        </w:r>
                        <w:r>
                          <w:rPr>
                            <w:rFonts w:ascii="Cursivestandard" w:hAnsi="Cursivestandard"/>
                          </w:rPr>
                          <w:t xml:space="preserve">²ce ²que </w:t>
                        </w:r>
                        <w:proofErr w:type="spellStart"/>
                        <w:r>
                          <w:rPr>
                            <w:rFonts w:ascii="Cursivestandard" w:hAnsi="Cursivestandard"/>
                          </w:rPr>
                          <w:t>nou</w:t>
                        </w:r>
                        <w:proofErr w:type="spellEnd"/>
                        <w:r>
                          <w:rPr>
                            <w:rFonts w:ascii="Cursivestandard" w:hAnsi="Cursivestandard"/>
                          </w:rPr>
                          <w:t xml:space="preserve">$ ²avon$ ²appri$ ²sur ²l’²eau ²avec ²cette ²expérience. </w:t>
                        </w:r>
                      </w:p>
                      <w:p w14:paraId="4710A5C2" w14:textId="77777777" w:rsidR="00D827C8" w:rsidRDefault="00D827C8" w:rsidP="00D43FAB">
                        <w:pPr>
                          <w:pStyle w:val="Paragraphedeliste"/>
                          <w:rPr>
                            <w:rFonts w:ascii="Comic Sans MS" w:hAnsi="Comic Sans MS"/>
                            <w:b/>
                          </w:rPr>
                        </w:pPr>
                      </w:p>
                      <w:p w14:paraId="64B3D43F" w14:textId="77777777" w:rsidR="00D827C8" w:rsidRDefault="00D827C8" w:rsidP="00D43FAB">
                        <w:pPr>
                          <w:pStyle w:val="Paragraphedeliste"/>
                          <w:rPr>
                            <w:rFonts w:ascii="Comic Sans MS" w:hAnsi="Comic Sans MS"/>
                            <w:b/>
                          </w:rPr>
                        </w:pPr>
                      </w:p>
                      <w:p w14:paraId="61E26DBF" w14:textId="77777777" w:rsidR="00D827C8" w:rsidRDefault="00D827C8" w:rsidP="00D43FAB">
                        <w:pPr>
                          <w:pStyle w:val="Paragraphedeliste"/>
                          <w:rPr>
                            <w:rFonts w:ascii="Comic Sans MS" w:hAnsi="Comic Sans MS"/>
                            <w:b/>
                          </w:rPr>
                        </w:pPr>
                      </w:p>
                      <w:p w14:paraId="469911B3" w14:textId="77777777" w:rsidR="00D827C8" w:rsidRDefault="00D827C8" w:rsidP="00D43FAB">
                        <w:pPr>
                          <w:pStyle w:val="Paragraphedeliste"/>
                          <w:rPr>
                            <w:rFonts w:ascii="Comic Sans MS" w:hAnsi="Comic Sans MS"/>
                            <w:b/>
                          </w:rPr>
                        </w:pPr>
                      </w:p>
                      <w:p w14:paraId="7948EDA5" w14:textId="77777777" w:rsidR="00D827C8" w:rsidRDefault="00D827C8" w:rsidP="00D43FAB">
                        <w:pPr>
                          <w:pStyle w:val="Paragraphedeliste"/>
                          <w:rPr>
                            <w:rFonts w:ascii="Comic Sans MS" w:hAnsi="Comic Sans MS"/>
                            <w:b/>
                          </w:rPr>
                        </w:pPr>
                      </w:p>
                      <w:p w14:paraId="7DD1C92D" w14:textId="77777777" w:rsidR="00D827C8" w:rsidRDefault="00D827C8" w:rsidP="00D43FAB">
                        <w:pPr>
                          <w:pStyle w:val="Paragraphedeliste"/>
                          <w:rPr>
                            <w:rFonts w:ascii="Comic Sans MS" w:hAnsi="Comic Sans MS"/>
                            <w:b/>
                          </w:rPr>
                        </w:pPr>
                      </w:p>
                      <w:p w14:paraId="741FB576" w14:textId="77777777" w:rsidR="00D827C8" w:rsidRDefault="00D827C8" w:rsidP="00D43FAB">
                        <w:pPr>
                          <w:pStyle w:val="Paragraphedeliste"/>
                          <w:rPr>
                            <w:rFonts w:ascii="Comic Sans MS" w:hAnsi="Comic Sans MS"/>
                            <w:b/>
                          </w:rPr>
                        </w:pPr>
                      </w:p>
                      <w:p w14:paraId="7F816247" w14:textId="77777777" w:rsidR="00D827C8" w:rsidRDefault="00D827C8" w:rsidP="00D43FAB">
                        <w:pPr>
                          <w:pStyle w:val="Paragraphedeliste"/>
                          <w:rPr>
                            <w:rFonts w:ascii="Comic Sans MS" w:hAnsi="Comic Sans MS"/>
                            <w:b/>
                          </w:rPr>
                        </w:pPr>
                      </w:p>
                      <w:p w14:paraId="21A44C15" w14:textId="77777777" w:rsidR="00D827C8" w:rsidRDefault="00D827C8" w:rsidP="00D43FAB">
                        <w:pPr>
                          <w:pStyle w:val="Paragraphedeliste"/>
                          <w:rPr>
                            <w:rFonts w:ascii="Comic Sans MS" w:hAnsi="Comic Sans MS"/>
                            <w:b/>
                          </w:rPr>
                        </w:pPr>
                      </w:p>
                      <w:p w14:paraId="37079912" w14:textId="77777777" w:rsidR="00D827C8" w:rsidRDefault="00D827C8" w:rsidP="00D43FAB">
                        <w:pPr>
                          <w:pStyle w:val="Paragraphedeliste"/>
                          <w:rPr>
                            <w:rFonts w:ascii="Comic Sans MS" w:hAnsi="Comic Sans MS"/>
                            <w:b/>
                          </w:rPr>
                        </w:pPr>
                      </w:p>
                      <w:p w14:paraId="39882068" w14:textId="77777777" w:rsidR="00D827C8" w:rsidRDefault="00D827C8" w:rsidP="00D43FAB">
                        <w:pPr>
                          <w:pStyle w:val="Paragraphedeliste"/>
                          <w:rPr>
                            <w:rFonts w:ascii="Comic Sans MS" w:hAnsi="Comic Sans MS"/>
                            <w:b/>
                          </w:rPr>
                        </w:pPr>
                      </w:p>
                      <w:p w14:paraId="364FF998" w14:textId="77777777" w:rsidR="00D827C8" w:rsidRDefault="00D827C8" w:rsidP="00D43FAB">
                        <w:pPr>
                          <w:pStyle w:val="Paragraphedeliste"/>
                          <w:rPr>
                            <w:rFonts w:ascii="Comic Sans MS" w:hAnsi="Comic Sans MS"/>
                            <w:b/>
                          </w:rPr>
                        </w:pPr>
                      </w:p>
                      <w:p w14:paraId="3526FE75" w14:textId="77777777" w:rsidR="00D827C8" w:rsidRDefault="00D827C8" w:rsidP="00D43FAB">
                        <w:pPr>
                          <w:pStyle w:val="Paragraphedeliste"/>
                          <w:rPr>
                            <w:rFonts w:ascii="Comic Sans MS" w:hAnsi="Comic Sans MS"/>
                            <w:b/>
                          </w:rPr>
                        </w:pPr>
                      </w:p>
                      <w:p w14:paraId="33FC97DC" w14:textId="77777777" w:rsidR="00D827C8" w:rsidRDefault="00D827C8" w:rsidP="00D43FAB">
                        <w:pPr>
                          <w:pStyle w:val="Paragraphedeliste"/>
                          <w:rPr>
                            <w:rFonts w:ascii="Comic Sans MS" w:hAnsi="Comic Sans MS"/>
                            <w:b/>
                          </w:rPr>
                        </w:pPr>
                      </w:p>
                      <w:p w14:paraId="7C5AA617" w14:textId="77777777" w:rsidR="00D827C8" w:rsidRDefault="00D827C8" w:rsidP="00D43FAB">
                        <w:pPr>
                          <w:pStyle w:val="Paragraphedeliste"/>
                          <w:rPr>
                            <w:rFonts w:ascii="Comic Sans MS" w:hAnsi="Comic Sans MS"/>
                            <w:b/>
                          </w:rPr>
                        </w:pPr>
                      </w:p>
                      <w:p w14:paraId="3CA2B206" w14:textId="77777777" w:rsidR="00D827C8" w:rsidRPr="00335D47" w:rsidRDefault="00D827C8" w:rsidP="00D43FAB">
                        <w:pPr>
                          <w:rPr>
                            <w:rFonts w:ascii="Comic Sans MS" w:hAnsi="Comic Sans MS"/>
                            <w:b/>
                          </w:rPr>
                        </w:pPr>
                      </w:p>
                      <w:p w14:paraId="489458C9" w14:textId="77777777" w:rsidR="00D827C8" w:rsidRPr="00503B9F" w:rsidRDefault="00D827C8" w:rsidP="00D43FAB">
                        <w:pPr>
                          <w:pStyle w:val="Paragraphedeliste"/>
                          <w:rPr>
                            <w:rFonts w:ascii="Comic Sans MS" w:hAnsi="Comic Sans MS"/>
                            <w:b/>
                          </w:rPr>
                        </w:pPr>
                      </w:p>
                      <w:p w14:paraId="7E1EF13B" w14:textId="77777777" w:rsidR="00D827C8" w:rsidRPr="00503B9F" w:rsidRDefault="00D827C8" w:rsidP="00D43FAB">
                        <w:pPr>
                          <w:ind w:left="360"/>
                          <w:rPr>
                            <w:rFonts w:ascii="Comic Sans MS" w:hAnsi="Comic Sans MS"/>
                            <w:b/>
                          </w:rPr>
                        </w:pPr>
                      </w:p>
                      <w:p w14:paraId="041958F3" w14:textId="77777777" w:rsidR="00D827C8" w:rsidRPr="0063249D" w:rsidRDefault="00D827C8" w:rsidP="00D43FAB">
                        <w:pPr>
                          <w:rPr>
                            <w:rFonts w:ascii="Comic Sans MS" w:hAnsi="Comic Sans MS"/>
                          </w:rPr>
                        </w:pPr>
                      </w:p>
                      <w:p w14:paraId="5B762723" w14:textId="77777777" w:rsidR="00D827C8" w:rsidRDefault="00D827C8" w:rsidP="00D43FAB"/>
                      <w:p w14:paraId="5EC840C8" w14:textId="77777777" w:rsidR="00D827C8" w:rsidRDefault="00D827C8" w:rsidP="00D43FAB"/>
                    </w:txbxContent>
                  </v:textbox>
                </v:shape>
                <v:shape id="Zone de texte 6" o:spid="_x0000_s1029" type="#_x0000_t202" style="position:absolute;left:91440;top:306070;width:6588760;height:10731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ntZFYwwAA&#10;ANoAAAAPAAAAZHJzL2Rvd25yZXYueG1sRI9Ba8JAFITvgv9heYXedFMPoY2uIkVBEEpjPHh8zT6T&#10;xezbmF2T9N93C4Ueh5n5hlltRtuInjpvHCt4mScgiEunDVcKzsV+9grCB2SNjWNS8E0eNuvpZIWZ&#10;dgPn1J9CJSKEfYYK6hDaTEpf1mTRz11LHL2r6yyGKLtK6g6HCLeNXCRJKi0ajgs1tvReU3k7PayC&#10;7YXznbl/fH3m19wUxVvCx/Sm1PPTuF2CCDSG//Bf+6AVpPB7Jd4Auf4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ntZFYwwAAANoAAAAPAAAAAAAAAAAAAAAAAJcCAABkcnMvZG93&#10;bnJldi54bWxQSwUGAAAAAAQABAD1AAAAhwMAAAAA&#10;" filled="f" stroked="f">
                  <v:textbox style="mso-next-textbox:#Zone de texte 7" inset="0,0,0,0">
                    <w:txbxContent/>
                  </v:textbox>
                </v:shape>
                <v:shape id="Zone de texte 7" o:spid="_x0000_s1030" type="#_x0000_t202" style="position:absolute;left:91440;top:412115;width:6588760;height:213804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I+TTDwwAA&#10;ANoAAAAPAAAAZHJzL2Rvd25yZXYueG1sRI9Ba8JAFITvBf/D8oTe6kYPto2uIqIgFMQYDx6f2Wey&#10;mH0bs6vGf98VCj0OM/MNM513thZ3ar1xrGA4SEAQF04bLhUc8vXHFwgfkDXWjknBkzzMZ723Kaba&#10;PTij+z6UIkLYp6igCqFJpfRFRRb9wDXE0Tu71mKIsi2lbvER4baWoyQZS4uG40KFDS0rKi77m1Ww&#10;OHK2MtftaZedM5Pn3wn/jC9Kvfe7xQREoC78h//aG63gE15X4g2Qs1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I+TTDwwAAANoAAAAPAAAAAAAAAAAAAAAAAJcCAABkcnMvZG93&#10;bnJldi54bWxQSwUGAAAAAAQABAD1AAAAhwMAAAAA&#10;" filled="f" stroked="f">
                  <v:textbox style="mso-next-textbox:#Zone de texte 10" inset="0,0,0,0">
                    <w:txbxContent/>
                  </v:textbox>
                </v:shape>
                <v:shape id="Zone de texte 10" o:spid="_x0000_s1031" type="#_x0000_t202" style="position:absolute;left:91440;top:2548890;width:6588760;height:213804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VOaK3xAAA&#10;ANsAAAAPAAAAZHJzL2Rvd25yZXYueG1sRI9Ba8JAEIXvBf/DMoK3umkPoqmrSLEgCKUxPfQ4zY7J&#10;YnY2ZldN/33nIHib4b1575vlevCtulIfXWADL9MMFHEVrOPawHf58TwHFROyxTYwGfijCOvV6GmJ&#10;uQ03Luh6SLWSEI45GmhS6nKtY9WQxzgNHbFox9B7TLL2tbY93iTct/o1y2bao2NpaLCj94aq0+Hi&#10;DWx+uNi68+fvV3EsXFkuMt7PTsZMxsPmDVSiIT3M9+udFXyhl19kAL36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FTmit8QAAADbAAAADwAAAAAAAAAAAAAAAACXAgAAZHJzL2Rv&#10;d25yZXYueG1sUEsFBgAAAAAEAAQA9QAAAIgDAAAAAA==&#10;" filled="f" stroked="f">
                  <v:textbox style="mso-next-textbox:#Zone de texte 28" inset="0,0,0,0">
                    <w:txbxContent/>
                  </v:textbox>
                </v:shape>
                <v:shape id="Zone de texte 28" o:spid="_x0000_s1032" type="#_x0000_t202" style="position:absolute;left:91440;top:4685665;width:6588760;height:215074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lI2QMwAAA&#10;ANsAAAAPAAAAZHJzL2Rvd25yZXYueG1sRE9Ni8IwEL0L+x/CCN5sqgfRrlFkWWFBEGs97HG2Gdtg&#10;M6lNVuu/NwfB4+N9L9e9bcSNOm8cK5gkKQji0mnDlYJTsR3PQfiArLFxTAoe5GG9+hgsMdPuzjnd&#10;jqESMYR9hgrqENpMSl/WZNEnriWO3Nl1FkOEXSV1h/cYbhs5TdOZtGg4NtTY0ldN5eX4bxVsfjn/&#10;Ntf93yE/56YoFinvZhelRsN+8wkiUB/e4pf7RyuYxrHxS/wBcvUE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lI2QMwAAAANsAAAAPAAAAAAAAAAAAAAAAAJcCAABkcnMvZG93bnJl&#10;di54bWxQSwUGAAAAAAQABAD1AAAAhAMAAAAA&#10;" filled="f" stroked="f">
                  <v:textbox style="mso-next-textbox:#Zone de texte 29" inset="0,0,0,0">
                    <w:txbxContent/>
                  </v:textbox>
                </v:shape>
                <v:shape id="Zone de texte 29" o:spid="_x0000_s1033" type="#_x0000_t202" style="position:absolute;left:91440;top:6835140;width:6588760;height:2133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Kb8GXxQAA&#10;ANsAAAAPAAAAZHJzL2Rvd25yZXYueG1sRI9Ba8JAFITvBf/D8gq91U09SBNdgxQLQkEa48Hja/aZ&#10;LMm+TbOrif++Wyj0OMzMN8w6n2wnbjR441jByzwBQVw5bbhWcCrfn19B+ICssXNMCu7kId/MHtaY&#10;aTdyQbdjqEWEsM9QQRNCn0npq4Ys+rnriaN3cYPFEOVQSz3gGOG2k4skWUqLhuNCgz29NVS1x6tV&#10;sD1zsTPfh6/P4lKYskwT/li2Sj09TtsViEBT+A//tfdawSKF3y/xB8jND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pvwZfFAAAA2wAAAA8AAAAAAAAAAAAAAAAAlwIAAGRycy9k&#10;b3ducmV2LnhtbFBLBQYAAAAABAAEAPUAAACJAwAAAAA=&#10;" filled="f" stroked="f">
                  <v:textbox style="mso-next-textbox:#Zone de texte 30" inset="0,0,0,0">
                    <w:txbxContent/>
                  </v:textbox>
                </v:shape>
                <v:shape id="Zone de texte 30" o:spid="_x0000_s1034" type="#_x0000_t202" style="position:absolute;left:91440;top:7047230;width:6588760;height:2616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ejP7XwAAA&#10;ANsAAAAPAAAAZHJzL2Rvd25yZXYueG1sRE9Ni8IwEL0v+B/CCN7W1BVkrUYRcUFYEGs9eBybsQ02&#10;k9pE7f57cxD2+Hjf82Vna/Gg1hvHCkbDBARx4bThUsEx//n8BuEDssbaMSn4Iw/LRe9jjql2T87o&#10;cQiliCHsU1RQhdCkUvqiIot+6BriyF1cazFE2JZSt/iM4baWX0kykRYNx4YKG1pXVFwPd6tgdeJs&#10;Y2678z67ZCbPpwn/Tq5KDfrdagYiUBf+xW/3VisYx/XxS/wBcvEC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ejP7XwAAAANsAAAAPAAAAAAAAAAAAAAAAAJcCAABkcnMvZG93bnJl&#10;di54bWxQSwUGAAAAAAQABAD1AAAAhAMAAAAA&#10;" filled="f" stroked="f">
                  <v:textbox style="mso-next-textbox:#Zone de texte 43" inset="0,0,0,0">
                    <w:txbxContent/>
                  </v:textbox>
                </v:shape>
                <v:shape id="Zone de texte 43" o:spid="_x0000_s1035" type="#_x0000_t202" style="position:absolute;left:91440;top:7307580;width:69850;height:21399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2WBPdxAAA&#10;ANsAAAAPAAAAZHJzL2Rvd25yZXYueG1sRI9Ba8JAFITvBf/D8oTe6sa2iEZXEVEQCqUxHjw+s89k&#10;Mfs2za4a/71bKHgcZuYbZrbobC2u1HrjWMFwkIAgLpw2XCrY55u3MQgfkDXWjknBnTws5r2XGaba&#10;3Tij6y6UIkLYp6igCqFJpfRFRRb9wDXE0Tu51mKIsi2lbvEW4baW70kykhYNx4UKG1pVVJx3F6tg&#10;eeBsbX6/jz/ZKTN5Pkn4a3RW6rXfLacgAnXhGf5vb7WCzw/4+xJ/gJw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9lgT3cQAAADbAAAADwAAAAAAAAAAAAAAAACXAgAAZHJzL2Rv&#10;d25yZXYueG1sUEsFBgAAAAAEAAQA9QAAAIgDAAAAAA==&#10;" filled="f" stroked="f">
                  <v:textbox style="mso-next-textbox:#Zone de texte 44" inset="0,0,0,0">
                    <w:txbxContent/>
                  </v:textbox>
                </v:shape>
                <v:shape id="Zone de texte 44" o:spid="_x0000_s1036" type="#_x0000_t202" style="position:absolute;left:91440;top:7520305;width:69850;height:2133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5sYupxQAA&#10;ANsAAAAPAAAAZHJzL2Rvd25yZXYueG1sRI9Ba8JAFITvBf/D8oTemo1FpEY3IqWFQkEa48HjM/tM&#10;lmTfptmtpv/eLRQ8DjPzDbPejLYTFxq8caxglqQgiCunDdcKDuX70wsIH5A1do5JwS952OSThzVm&#10;2l25oMs+1CJC2GeooAmhz6T0VUMWfeJ64uid3WAxRDnUUg94jXDbyec0XUiLhuNCgz29NlS1+x+r&#10;YHvk4s18705fxbkwZblM+XPRKvU4HbcrEIHGcA//tz+0gvkc/r7EHyDzG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mxi6nFAAAA2wAAAA8AAAAAAAAAAAAAAAAAlwIAAGRycy9k&#10;b3ducmV2LnhtbFBLBQYAAAAABAAEAPUAAACJAwAAAAA=&#10;" filled="f" stroked="f">
                  <v:textbox style="mso-next-textbox:#Zone de texte 45" inset="0,0,0,0">
                    <w:txbxContent/>
                  </v:textbox>
                </v:shape>
                <v:shape id="Zone de texte 45" o:spid="_x0000_s1037" type="#_x0000_t202" style="position:absolute;left:91440;top:7732395;width:69850;height:2133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W/S4yxAAA&#10;ANsAAAAPAAAAZHJzL2Rvd25yZXYueG1sRI9Ba8JAFITvBf/D8oTe6sbSikZXEVEQCqUxHjw+s89k&#10;Mfs2za4a/71bKHgcZuYbZrbobC2u1HrjWMFwkIAgLpw2XCrY55u3MQgfkDXWjknBnTws5r2XGaba&#10;3Tij6y6UIkLYp6igCqFJpfRFRRb9wDXE0Tu51mKIsi2lbvEW4baW70kykhYNx4UKG1pVVJx3F6tg&#10;eeBsbX6/jz/ZKTN5Pkn4a3RW6rXfLacgAnXhGf5vb7WCj0/4+xJ/gJw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Fv0uMsQAAADbAAAADwAAAAAAAAAAAAAAAACXAgAAZHJzL2Rv&#10;d25yZXYueG1sUEsFBgAAAAAEAAQA9QAAAIgDAAAAAA==&#10;" filled="f" stroked="f">
                  <v:textbox style="mso-next-textbox:#Zone de texte 46" inset="0,0,0,0">
                    <w:txbxContent/>
                  </v:textbox>
                </v:shape>
                <v:shape id="Zone de texte 46" o:spid="_x0000_s1038" type="#_x0000_t202" style="position:absolute;left:91440;top:7944485;width:69850;height:21399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mL7BFxAAA&#10;ANsAAAAPAAAAZHJzL2Rvd25yZXYueG1sRI9Ba8JAFITvBf/D8oTe6sZSQhvdiEgLQqEY48HjM/uS&#10;LGbfptlV03/fFQo9DjPzDbNcjbYTVxq8caxgPktAEFdOG24UHMqPp1cQPiBr7ByTgh/ysMonD0vM&#10;tLtxQdd9aESEsM9QQRtCn0npq5Ys+pnriaNXu8FiiHJopB7wFuG2k89JkkqLhuNCiz1tWqrO+4tV&#10;sD5y8W6+v067oi5MWb4l/JmelXqcjusFiEBj+A//tbdawUsK9y/xB8j8F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5i+wRcQAAADbAAAADwAAAAAAAAAAAAAAAACXAgAAZHJzL2Rv&#10;d25yZXYueG1sUEsFBgAAAAAEAAQA9QAAAIgDAAAAAA==&#10;" filled="f" stroked="f">
                  <v:textbox style="mso-next-textbox:#Zone de texte 47" inset="0,0,0,0">
                    <w:txbxContent/>
                  </v:textbox>
                </v:shape>
                <v:shape id="Zone de texte 47" o:spid="_x0000_s1039" type="#_x0000_t202" style="position:absolute;left:91440;top:8157210;width:69850;height:2133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JYxXexQAA&#10;ANsAAAAPAAAAZHJzL2Rvd25yZXYueG1sRI9Ba8JAFITvQv/D8gredFMRbdOsIqWFglCM6aHH1+xL&#10;sph9G7Nbjf++Kwgeh5n5hsnWg23FiXpvHCt4miYgiEunDdcKvouPyTMIH5A1to5JwYU8rFcPowxT&#10;7c6c02kfahEh7FNU0ITQpVL6siGLfuo64uhVrrcYouxrqXs8R7ht5SxJFtKi4bjQYEdvDZWH/Z9V&#10;sPnh/N0cv353eZWbonhJeLs4KDV+HDavIAIN4R6+tT+1gvkSrl/iD5Crf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ljFd7FAAAA2wAAAA8AAAAAAAAAAAAAAAAAlwIAAGRycy9k&#10;b3ducmV2LnhtbFBLBQYAAAAABAAEAPUAAACJAwAAAAA=&#10;" filled="f" stroked="f">
                  <v:textbox style="mso-next-textbox:#Zone de texte 48" inset="0,0,0,0">
                    <w:txbxContent/>
                  </v:textbox>
                </v:shape>
                <v:shape id="Zone de texte 48" o:spid="_x0000_s1040" type="#_x0000_t202" style="position:absolute;left:91440;top:8369300;width:69850;height:21399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4/IGswAAA&#10;ANsAAAAPAAAAZHJzL2Rvd25yZXYueG1sRE9Ni8IwEL0v+B/CCN7W1EVkrUYRcUFYEGs9eBybsQ02&#10;k9pE7f57cxD2+Hjf82Vna/Gg1hvHCkbDBARx4bThUsEx//n8BuEDssbaMSn4Iw/LRe9jjql2T87o&#10;cQiliCHsU1RQhdCkUvqiIot+6BriyF1cazFE2JZSt/iM4baWX0kykRYNx4YKG1pXVFwPd6tgdeJs&#10;Y2678z67ZCbPpwn/Tq5KDfrdagYiUBf+xW/3VisYx7HxS/wBcvEC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D4/IGswAAAANsAAAAPAAAAAAAAAAAAAAAAAJcCAABkcnMvZG93bnJl&#10;di54bWxQSwUGAAAAAAQABAD1AAAAhAMAAAAA&#10;" filled="f" stroked="f">
                  <v:textbox style="mso-next-textbox:#Zone de texte 49" inset="0,0,0,0">
                    <w:txbxContent/>
                  </v:textbox>
                </v:shape>
                <v:shape id="Zone de texte 49" o:spid="_x0000_s1041" type="#_x0000_t202" style="position:absolute;left:91440;top:8582025;width:69850;height:2133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XsCQ3wwAA&#10;ANsAAAAPAAAAZHJzL2Rvd25yZXYueG1sRI9Ba8JAFITvBf/D8gre6qYiUlNXEVEQhGKMB4+v2Wey&#10;mH0bs6vGf98VCh6HmfmGmc47W4sbtd44VvA5SEAQF04bLhUc8vXHFwgfkDXWjknBgzzMZ723Kaba&#10;3Tmj2z6UIkLYp6igCqFJpfRFRRb9wDXE0Tu51mKIsi2lbvEe4baWwyQZS4uG40KFDS0rKs77q1Ww&#10;OHK2Mpef3112ykyeTxLejs9K9d+7xTeIQF14hf/bG61gNIHnl/gD5OwP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XsCQ3wwAAANsAAAAPAAAAAAAAAAAAAAAAAJcCAABkcnMvZG93&#10;bnJldi54bWxQSwUGAAAAAAQABAD1AAAAhwMAAAAA&#10;" filled="f" stroked="f">
                  <v:textbox style="mso-next-textbox:#Zone de texte 50" inset="0,0,0,0">
                    <w:txbxContent/>
                  </v:textbox>
                </v:shape>
                <v:shape id="Zone de texte 50" o:spid="_x0000_s1042" type="#_x0000_t202" style="position:absolute;left:91440;top:8794115;width:69850;height:21399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DUxt3wAAA&#10;ANsAAAAPAAAAZHJzL2Rvd25yZXYueG1sRE9Ni8IwEL0v+B/CCN7W1AVlrUYRcUFYEGs9eBybsQ02&#10;k9pE7f57cxD2+Hjf82Vna/Gg1hvHCkbDBARx4bThUsEx//n8BuEDssbaMSn4Iw/LRe9jjql2T87o&#10;cQiliCHsU1RQhdCkUvqiIot+6BriyF1cazFE2JZSt/iM4baWX0kykRYNx4YKG1pXVFwPd6tgdeJs&#10;Y2678z67ZCbPpwn/Tq5KDfrdagYiUBf+xW/3VisYx/XxS/wBcvEC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CDUxt3wAAAANsAAAAPAAAAAAAAAAAAAAAAAJcCAABkcnMvZG93bnJl&#10;di54bWxQSwUGAAAAAAQABAD1AAAAhAMAAAAA&#10;" filled="f" stroked="f">
                  <v:textbox style="mso-next-textbox:#Zone de texte 51" inset="0,0,0,0">
                    <w:txbxContent/>
                  </v:textbox>
                </v:shape>
                <v:shape id="Zone de texte 51" o:spid="_x0000_s1043" type="#_x0000_t202" style="position:absolute;left:91440;top:9006840;width:69850;height:2133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sH77sxQAA&#10;ANsAAAAPAAAAZHJzL2Rvd25yZXYueG1sRI9Ba8JAFITvhf6H5RW8NRsFpU3diBSFgiCN6aHH1+wz&#10;WZJ9G7Nbjf/eLRQ8DjPzDbNcjbYTZxq8caxgmqQgiCunDdcKvsrt8wsIH5A1do5JwZU8rPLHhyVm&#10;2l24oPMh1CJC2GeooAmhz6T0VUMWfeJ64ugd3WAxRDnUUg94iXDbyVmaLqRFw3GhwZ7eG6raw69V&#10;sP7mYmNO+5/P4liYsnxNebdolZo8jes3EIHGcA//tz+0gvkU/r7EHyDzG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wfvuzFAAAA2wAAAA8AAAAAAAAAAAAAAAAAlwIAAGRycy9k&#10;b3ducmV2LnhtbFBLBQYAAAAABAAEAPUAAACJAwAAAAA=&#10;" filled="f" stroked="f">
                  <v:textbox style="mso-next-textbox:#Zone de texte 52" inset="0,0,0,0">
                    <w:txbxContent/>
                  </v:textbox>
                </v:shape>
                <v:shape id="Zone de texte 52" o:spid="_x0000_s1044" type="#_x0000_t202" style="position:absolute;left:91440;top:9218930;width:69850;height:21399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czSCbwwAA&#10;ANsAAAAPAAAAZHJzL2Rvd25yZXYueG1sRI9Ba8JAFITvQv/D8gredKOg2OgqUhQKQjGmB4/P7DNZ&#10;zL5Ns1uN/74rCB6HmfmGWaw6W4srtd44VjAaJiCIC6cNlwp+8u1gBsIHZI21Y1JwJw+r5Vtvgal2&#10;N87oegiliBD2KSqoQmhSKX1RkUU/dA1x9M6utRiibEupW7xFuK3lOEmm0qLhuFBhQ58VFZfDn1Ww&#10;PnK2Mb/fp312zkyefyS8m16U6r936zmIQF14hZ/tL61gMobHl/gD5PI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czSCbwwAAANsAAAAPAAAAAAAAAAAAAAAAAJcCAABkcnMvZG93&#10;bnJldi54bWxQSwUGAAAAAAQABAD1AAAAhwMAAAAA&#10;" filled="f" stroked="f">
                  <v:textbox style="mso-next-textbox:#Zone de texte 53" inset="0,0,0,0">
                    <w:txbxContent/>
                  </v:textbox>
                </v:shape>
                <v:shape id="Zone de texte 53" o:spid="_x0000_s1045" type="#_x0000_t202" style="position:absolute;left:91440;top:9431655;width:6588760;height:2133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zgYUAxAAA&#10;ANsAAAAPAAAAZHJzL2Rvd25yZXYueG1sRI9Ba8JAFITvBf/D8oTe6saWikZXEVEQCqUxHjw+s89k&#10;Mfs2za4a/71bKHgcZuYbZrbobC2u1HrjWMFwkIAgLpw2XCrY55u3MQgfkDXWjknBnTws5r2XGaba&#10;3Tij6y6UIkLYp6igCqFJpfRFRRb9wDXE0Tu51mKIsi2lbvEW4baW70kykhYNx4UKG1pVVJx3F6tg&#10;eeBsbX6/jz/ZKTN5Pkn4a3RW6rXfLacgAnXhGf5vb7WCzw/4+xJ/gJw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c4GFAMQAAADbAAAADwAAAAAAAAAAAAAAAACXAgAAZHJzL2Rv&#10;d25yZXYueG1sUEsFBgAAAAAEAAQA9QAAAIgDAAAAAA==&#10;" filled="f" stroked="f">
                  <v:textbox inset="0,0,0,0">
                    <w:txbxContent/>
                  </v:textbox>
                </v:shape>
                <w10:wrap type="through" anchorx="page" anchory="page"/>
              </v:group>
            </w:pict>
          </mc:Fallback>
        </mc:AlternateContent>
      </w:r>
      <w:r w:rsidR="008C1B5D">
        <w:rPr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4D2F93F6" wp14:editId="354C22DA">
                <wp:simplePos x="0" y="0"/>
                <wp:positionH relativeFrom="page">
                  <wp:posOffset>4170680</wp:posOffset>
                </wp:positionH>
                <wp:positionV relativeFrom="page">
                  <wp:posOffset>1711911</wp:posOffset>
                </wp:positionV>
                <wp:extent cx="2778125" cy="1490980"/>
                <wp:effectExtent l="50800" t="25400" r="66675" b="109220"/>
                <wp:wrapNone/>
                <wp:docPr id="14" name="Grouper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78125" cy="1490980"/>
                          <a:chOff x="0" y="0"/>
                          <a:chExt cx="2778125" cy="1490980"/>
                        </a:xfrm>
                      </wpg:grpSpPr>
                      <wps:wsp>
                        <wps:cNvPr id="8" name="Connecteur droit 8"/>
                        <wps:cNvCnPr/>
                        <wps:spPr>
                          <a:xfrm>
                            <a:off x="0" y="0"/>
                            <a:ext cx="2778125" cy="0"/>
                          </a:xfrm>
                          <a:prstGeom prst="line">
                            <a:avLst/>
                          </a:prstGeom>
                          <a:ln w="12700" cmpd="sng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prstDash val="dash"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" name="Connecteur droit 9"/>
                        <wps:cNvCnPr/>
                        <wps:spPr>
                          <a:xfrm>
                            <a:off x="0" y="745490"/>
                            <a:ext cx="2778125" cy="0"/>
                          </a:xfrm>
                          <a:prstGeom prst="line">
                            <a:avLst/>
                          </a:prstGeom>
                          <a:ln w="12700" cmpd="sng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prstDash val="dash"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" name="Connecteur droit 11"/>
                        <wps:cNvCnPr/>
                        <wps:spPr>
                          <a:xfrm>
                            <a:off x="0" y="1118235"/>
                            <a:ext cx="2778125" cy="0"/>
                          </a:xfrm>
                          <a:prstGeom prst="line">
                            <a:avLst/>
                          </a:prstGeom>
                          <a:ln w="12700" cmpd="sng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prstDash val="dash"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" name="Connecteur droit 12"/>
                        <wps:cNvCnPr/>
                        <wps:spPr>
                          <a:xfrm>
                            <a:off x="0" y="1490980"/>
                            <a:ext cx="2778125" cy="0"/>
                          </a:xfrm>
                          <a:prstGeom prst="line">
                            <a:avLst/>
                          </a:prstGeom>
                          <a:ln w="12700" cmpd="sng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prstDash val="dash"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" name="Connecteur droit 13"/>
                        <wps:cNvCnPr/>
                        <wps:spPr>
                          <a:xfrm>
                            <a:off x="0" y="372745"/>
                            <a:ext cx="2778125" cy="0"/>
                          </a:xfrm>
                          <a:prstGeom prst="line">
                            <a:avLst/>
                          </a:prstGeom>
                          <a:ln w="12700" cmpd="sng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prstDash val="dash"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r 14" o:spid="_x0000_s1026" style="position:absolute;margin-left:328.4pt;margin-top:134.8pt;width:218.75pt;height:117.4pt;z-index:251671552;mso-position-horizontal-relative:page;mso-position-vertical-relative:page" coordsize="2778125,149098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">
                <v:line id="Connecteur droit 8" o:spid="_x0000_s1027" style="position:absolute;visibility:visible;mso-wrap-style:square" from="0,0" to="2778125,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" strokecolor="gray [1629]" strokeweight="1pt">
                  <v:stroke dashstyle="dash"/>
                  <v:shadow on="t" opacity="24903f" mv:blur="40000f" origin=",.5" offset="0,20000emu"/>
                </v:line>
                <v:line id="Connecteur droit 9" o:spid="_x0000_s1028" style="position:absolute;visibility:visible;mso-wrap-style:square" from="0,745490" to="2778125,74549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TP0yKsIAAADaAAAADwAAAGRycy9kb3ducmV2LnhtbESPwWrDMBBE74X8g9hCLqWWbENJHSuh&#10;FFpy6aFJPmCxNraptXIkJXb+PioUehxm5g1Tb2c7iCv50DvWkGcKBHHjTM+thuPh43kFIkRkg4Nj&#10;0nCjANvN4qHGyriJv+m6j61IEA4VauhiHCspQ9ORxZC5kTh5J+ctxiR9K43HKcHtIAulXqTFntNC&#10;hyO9d9T87C9WgyrJldIXo8rD06f/ukw2P09aLx/ntzWISHP8D/+1d0bDK/xeSTdAbu4A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TP0yKsIAAADaAAAADwAAAAAAAAAAAAAA&#10;AAChAgAAZHJzL2Rvd25yZXYueG1sUEsFBgAAAAAEAAQA+QAAAJADAAAAAA==&#10;" strokecolor="gray [1629]" strokeweight="1pt">
                  <v:stroke dashstyle="dash"/>
                  <v:shadow on="t" opacity="24903f" mv:blur="40000f" origin=",.5" offset="0,20000emu"/>
                </v:line>
                <v:line id="Connecteur droit 11" o:spid="_x0000_s1029" style="position:absolute;visibility:visible;mso-wrap-style:square" from="0,1118235" to="2778125,111823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" strokecolor="gray [1629]" strokeweight="1pt">
                  <v:stroke dashstyle="dash"/>
                  <v:shadow on="t" opacity="24903f" mv:blur="40000f" origin=",.5" offset="0,20000emu"/>
                </v:line>
                <v:line id="Connecteur droit 12" o:spid="_x0000_s1030" style="position:absolute;visibility:visible;mso-wrap-style:square" from="0,1490980" to="2778125,149098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" strokecolor="gray [1629]" strokeweight="1pt">
                  <v:stroke dashstyle="dash"/>
                  <v:shadow on="t" opacity="24903f" mv:blur="40000f" origin=",.5" offset="0,20000emu"/>
                </v:line>
                <v:line id="Connecteur droit 13" o:spid="_x0000_s1031" style="position:absolute;visibility:visible;mso-wrap-style:square" from="0,372745" to="2778125,37274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" strokecolor="gray [1629]" strokeweight="1pt">
                  <v:stroke dashstyle="dash"/>
                  <v:shadow on="t" opacity="24903f" mv:blur="40000f" origin=",.5" offset="0,20000emu"/>
                </v:line>
                <w10:wrap anchorx="page" anchory="page"/>
              </v:group>
            </w:pict>
          </mc:Fallback>
        </mc:AlternateContent>
      </w:r>
      <w:r w:rsidR="00D43FA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4E1E0E8" wp14:editId="287E0AB6">
                <wp:simplePos x="0" y="0"/>
                <wp:positionH relativeFrom="page">
                  <wp:posOffset>5932170</wp:posOffset>
                </wp:positionH>
                <wp:positionV relativeFrom="page">
                  <wp:posOffset>328930</wp:posOffset>
                </wp:positionV>
                <wp:extent cx="1292860" cy="464820"/>
                <wp:effectExtent l="76200" t="76200" r="180340" b="144780"/>
                <wp:wrapThrough wrapText="bothSides">
                  <wp:wrapPolygon edited="0">
                    <wp:start x="-1271" y="-525"/>
                    <wp:lineTo x="-841" y="25441"/>
                    <wp:lineTo x="11991" y="26912"/>
                    <wp:lineTo x="22133" y="24328"/>
                    <wp:lineTo x="24053" y="17913"/>
                    <wp:lineTo x="24282" y="11928"/>
                    <wp:lineTo x="23859" y="12036"/>
                    <wp:lineTo x="20282" y="-6017"/>
                    <wp:lineTo x="4223" y="-1925"/>
                    <wp:lineTo x="-1271" y="-525"/>
                  </wp:wrapPolygon>
                </wp:wrapThrough>
                <wp:docPr id="4" name="Carré corné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14074">
                          <a:off x="0" y="0"/>
                          <a:ext cx="1292860" cy="464820"/>
                        </a:xfrm>
                        <a:prstGeom prst="foldedCorner">
                          <a:avLst/>
                        </a:prstGeom>
                        <a:gradFill flip="none" rotWithShape="1">
                          <a:gsLst>
                            <a:gs pos="0">
                              <a:srgbClr val="BFBFBF"/>
                            </a:gs>
                            <a:gs pos="100000">
                              <a:srgbClr val="FFFFFF"/>
                            </a:gs>
                          </a:gsLst>
                          <a:path path="shape">
                            <a:fillToRect l="50000" t="50000" r="50000" b="50000"/>
                          </a:path>
                          <a:tileRect/>
                        </a:gra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76200" dir="18900000" sy="23000" kx="-1200000" algn="bl" rotWithShape="0">
                            <a:prstClr val="black">
                              <a:alpha val="2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CCE3FC" w14:textId="77777777" w:rsidR="00D827C8" w:rsidRPr="0068747C" w:rsidRDefault="00D827C8" w:rsidP="00D43FAB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22"/>
                              </w:rPr>
                            </w:pPr>
                            <w:r w:rsidRPr="0068747C">
                              <w:rPr>
                                <w:rFonts w:ascii="Comic Sans MS" w:hAnsi="Comic Sans MS"/>
                                <w:color w:val="000000" w:themeColor="text1"/>
                                <w:sz w:val="22"/>
                              </w:rPr>
                              <w:t>Découverte du monde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5" coordsize="21600,21600" o:spt="65" adj="18900" path="m0,0l0,21600@0,21600,21600@0,21600,0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Carré corné 4" o:spid="_x0000_s1046" type="#_x0000_t65" style="position:absolute;margin-left:467.1pt;margin-top:25.9pt;width:101.8pt;height:36.6pt;rotation:343053fd;z-index:251661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" adj="18000" fillcolor="#bfbfbf" strokecolor="black [3213]">
                <v:fill rotate="t" focusposition=".5,.5" focussize="" focus="100%" type="gradientRadial"/>
                <v:shadow on="t" type="perspective" opacity="13107f" mv:blur="76200f" origin="-.5,.5" offset="0,0" matrix=",-23853f,,15073f"/>
                <v:textbox inset=",0,,0">
                  <w:txbxContent>
                    <w:p w14:paraId="7BCCE3FC" w14:textId="77777777" w:rsidR="00D827C8" w:rsidRPr="0068747C" w:rsidRDefault="00D827C8" w:rsidP="00D43FAB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:sz w:val="22"/>
                        </w:rPr>
                      </w:pPr>
                      <w:r w:rsidRPr="0068747C">
                        <w:rPr>
                          <w:rFonts w:ascii="Comic Sans MS" w:hAnsi="Comic Sans MS"/>
                          <w:color w:val="000000" w:themeColor="text1"/>
                          <w:sz w:val="22"/>
                        </w:rPr>
                        <w:t>Découverte du monde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D43FAB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66DA736" wp14:editId="37B473D9">
                <wp:simplePos x="0" y="0"/>
                <wp:positionH relativeFrom="page">
                  <wp:posOffset>2869565</wp:posOffset>
                </wp:positionH>
                <wp:positionV relativeFrom="page">
                  <wp:posOffset>368300</wp:posOffset>
                </wp:positionV>
                <wp:extent cx="2171700" cy="425450"/>
                <wp:effectExtent l="25400" t="25400" r="139700" b="133350"/>
                <wp:wrapThrough wrapText="bothSides">
                  <wp:wrapPolygon edited="0">
                    <wp:start x="-253" y="-1290"/>
                    <wp:lineTo x="-253" y="21922"/>
                    <wp:lineTo x="505" y="27081"/>
                    <wp:lineTo x="21474" y="27081"/>
                    <wp:lineTo x="22737" y="20633"/>
                    <wp:lineTo x="22484" y="1290"/>
                    <wp:lineTo x="22484" y="-1290"/>
                    <wp:lineTo x="-253" y="-1290"/>
                  </wp:wrapPolygon>
                </wp:wrapThrough>
                <wp:docPr id="2" name="Rectangle à coins arrondi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1700" cy="42545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12700" cmpd="sng">
                          <a:solidFill>
                            <a:schemeClr val="tx1"/>
                          </a:solidFill>
                          <a:prstDash val="dash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680D1D8" w14:textId="77777777" w:rsidR="00D827C8" w:rsidRPr="00240A45" w:rsidRDefault="00D827C8" w:rsidP="00D43FAB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>L’eau et la glace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2" o:spid="_x0000_s1047" style="position:absolute;margin-left:225.95pt;margin-top:29pt;width:171pt;height:33.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" fillcolor="#bfbfbf [2412]" strokecolor="black [3213]" strokeweight="1pt">
                <v:stroke dashstyle="dash"/>
                <v:shadow on="t" opacity="26214f" mv:blur="50800f" origin="-.5,-.5" offset="26941emu,26941emu"/>
                <v:textbox>
                  <w:txbxContent>
                    <w:p w14:paraId="5680D1D8" w14:textId="77777777" w:rsidR="00D827C8" w:rsidRPr="00240A45" w:rsidRDefault="00D827C8" w:rsidP="00D43FAB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</w:rPr>
                        <w:t>L’eau et la glace</w:t>
                      </w:r>
                    </w:p>
                  </w:txbxContent>
                </v:textbox>
                <w10:wrap type="through" anchorx="page" anchory="page"/>
              </v:roundrect>
            </w:pict>
          </mc:Fallback>
        </mc:AlternateContent>
      </w:r>
      <w:r w:rsidR="00D43FA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0CD0C46" wp14:editId="755C94FF">
                <wp:simplePos x="0" y="0"/>
                <wp:positionH relativeFrom="page">
                  <wp:posOffset>378460</wp:posOffset>
                </wp:positionH>
                <wp:positionV relativeFrom="page">
                  <wp:posOffset>367665</wp:posOffset>
                </wp:positionV>
                <wp:extent cx="2364740" cy="426085"/>
                <wp:effectExtent l="25400" t="25400" r="124460" b="132715"/>
                <wp:wrapThrough wrapText="bothSides">
                  <wp:wrapPolygon edited="0">
                    <wp:start x="-232" y="-1288"/>
                    <wp:lineTo x="-232" y="21890"/>
                    <wp:lineTo x="464" y="27040"/>
                    <wp:lineTo x="21345" y="27040"/>
                    <wp:lineTo x="22505" y="20602"/>
                    <wp:lineTo x="22273" y="1288"/>
                    <wp:lineTo x="22273" y="-1288"/>
                    <wp:lineTo x="-232" y="-1288"/>
                  </wp:wrapPolygon>
                </wp:wrapThrough>
                <wp:docPr id="3" name="Rectangle à coins arrondi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4740" cy="426085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12700" cmpd="sng">
                          <a:solidFill>
                            <a:schemeClr val="tx1"/>
                          </a:solidFill>
                          <a:prstDash val="dash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93AEBDA" w14:textId="77777777" w:rsidR="00D827C8" w:rsidRDefault="00D827C8" w:rsidP="00D43FAB">
                            <w:pPr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</w:rPr>
                            </w:pPr>
                            <w:r w:rsidRPr="00240A45"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</w:rPr>
                              <w:t xml:space="preserve">Prénom : </w:t>
                            </w:r>
                          </w:p>
                          <w:p w14:paraId="5476C46A" w14:textId="77777777" w:rsidR="00D827C8" w:rsidRPr="00240A45" w:rsidRDefault="00D827C8" w:rsidP="00D43FAB">
                            <w:pPr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</w:rPr>
                            </w:pPr>
                            <w:r w:rsidRPr="00240A45"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</w:rPr>
                              <w:t xml:space="preserve">Date 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3" o:spid="_x0000_s1048" style="position:absolute;margin-left:29.8pt;margin-top:28.95pt;width:186.2pt;height:33.5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" fillcolor="#bfbfbf [2412]" strokecolor="black [3213]" strokeweight="1pt">
                <v:stroke dashstyle="dash"/>
                <v:shadow on="t" opacity="26214f" mv:blur="50800f" origin="-.5,-.5" offset="26941emu,26941emu"/>
                <v:textbox inset=",0,,0">
                  <w:txbxContent>
                    <w:p w14:paraId="293AEBDA" w14:textId="77777777" w:rsidR="00D827C8" w:rsidRDefault="00D827C8" w:rsidP="00D43FAB">
                      <w:pPr>
                        <w:rPr>
                          <w:rFonts w:ascii="Comic Sans MS" w:hAnsi="Comic Sans MS"/>
                          <w:color w:val="000000" w:themeColor="text1"/>
                          <w:sz w:val="20"/>
                        </w:rPr>
                      </w:pPr>
                      <w:r w:rsidRPr="00240A45">
                        <w:rPr>
                          <w:rFonts w:ascii="Comic Sans MS" w:hAnsi="Comic Sans MS"/>
                          <w:color w:val="000000" w:themeColor="text1"/>
                          <w:sz w:val="20"/>
                        </w:rPr>
                        <w:t xml:space="preserve">Prénom : </w:t>
                      </w:r>
                    </w:p>
                    <w:p w14:paraId="5476C46A" w14:textId="77777777" w:rsidR="00D827C8" w:rsidRPr="00240A45" w:rsidRDefault="00D827C8" w:rsidP="00D43FAB">
                      <w:pPr>
                        <w:rPr>
                          <w:rFonts w:ascii="Comic Sans MS" w:hAnsi="Comic Sans MS"/>
                          <w:color w:val="000000" w:themeColor="text1"/>
                          <w:sz w:val="20"/>
                        </w:rPr>
                      </w:pPr>
                      <w:r w:rsidRPr="00240A45">
                        <w:rPr>
                          <w:rFonts w:ascii="Comic Sans MS" w:hAnsi="Comic Sans MS"/>
                          <w:color w:val="000000" w:themeColor="text1"/>
                          <w:sz w:val="20"/>
                        </w:rPr>
                        <w:t xml:space="preserve">Date : </w:t>
                      </w:r>
                    </w:p>
                  </w:txbxContent>
                </v:textbox>
                <w10:wrap type="through" anchorx="page" anchory="page"/>
              </v:roundrect>
            </w:pict>
          </mc:Fallback>
        </mc:AlternateContent>
      </w:r>
      <w:r w:rsidR="00D827C8">
        <w:br w:type="page"/>
      </w:r>
      <w:r w:rsidR="002341D0">
        <w:rPr>
          <w:rFonts w:ascii="Comic Sans MS" w:hAnsi="Comic Sans MS"/>
          <w:b/>
          <w:noProof/>
        </w:rPr>
        <w:lastRenderedPageBreak/>
        <w:drawing>
          <wp:anchor distT="0" distB="0" distL="114300" distR="114300" simplePos="0" relativeHeight="251685888" behindDoc="0" locked="0" layoutInCell="1" allowOverlap="1" wp14:anchorId="6AE14E53" wp14:editId="6B2E3858">
            <wp:simplePos x="0" y="0"/>
            <wp:positionH relativeFrom="page">
              <wp:posOffset>685800</wp:posOffset>
            </wp:positionH>
            <wp:positionV relativeFrom="page">
              <wp:posOffset>7418070</wp:posOffset>
            </wp:positionV>
            <wp:extent cx="3927475" cy="2948305"/>
            <wp:effectExtent l="0" t="0" r="9525" b="0"/>
            <wp:wrapTight wrapText="bothSides">
              <wp:wrapPolygon edited="0">
                <wp:start x="0" y="0"/>
                <wp:lineTo x="0" y="21400"/>
                <wp:lineTo x="21513" y="21400"/>
                <wp:lineTo x="21513" y="0"/>
                <wp:lineTo x="0" y="0"/>
              </wp:wrapPolygon>
            </wp:wrapTight>
            <wp:docPr id="38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7475" cy="2948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41D0">
        <w:rPr>
          <w:rFonts w:ascii="Comic Sans MS" w:hAnsi="Comic Sans MS"/>
          <w:b/>
          <w:noProof/>
        </w:rPr>
        <w:drawing>
          <wp:anchor distT="0" distB="0" distL="114300" distR="114300" simplePos="0" relativeHeight="251686912" behindDoc="0" locked="0" layoutInCell="1" allowOverlap="1" wp14:anchorId="18D145CE" wp14:editId="4737E9E3">
            <wp:simplePos x="0" y="0"/>
            <wp:positionH relativeFrom="page">
              <wp:posOffset>685165</wp:posOffset>
            </wp:positionH>
            <wp:positionV relativeFrom="page">
              <wp:posOffset>3734435</wp:posOffset>
            </wp:positionV>
            <wp:extent cx="3910330" cy="3617595"/>
            <wp:effectExtent l="0" t="0" r="1270" b="0"/>
            <wp:wrapTight wrapText="bothSides">
              <wp:wrapPolygon edited="0">
                <wp:start x="0" y="0"/>
                <wp:lineTo x="0" y="21384"/>
                <wp:lineTo x="21467" y="21384"/>
                <wp:lineTo x="21467" y="0"/>
                <wp:lineTo x="0" y="0"/>
              </wp:wrapPolygon>
            </wp:wrapTight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0330" cy="361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41D0">
        <w:rPr>
          <w:rFonts w:ascii="Comic Sans MS" w:hAnsi="Comic Sans MS"/>
          <w:b/>
          <w:noProof/>
        </w:rPr>
        <w:drawing>
          <wp:anchor distT="0" distB="0" distL="114300" distR="114300" simplePos="0" relativeHeight="251684864" behindDoc="0" locked="0" layoutInCell="1" allowOverlap="1" wp14:anchorId="2AD6A104" wp14:editId="2BE84EC8">
            <wp:simplePos x="0" y="0"/>
            <wp:positionH relativeFrom="page">
              <wp:posOffset>911225</wp:posOffset>
            </wp:positionH>
            <wp:positionV relativeFrom="page">
              <wp:posOffset>1270</wp:posOffset>
            </wp:positionV>
            <wp:extent cx="3459480" cy="3912235"/>
            <wp:effectExtent l="2222" t="0" r="0" b="0"/>
            <wp:wrapTight wrapText="bothSides">
              <wp:wrapPolygon edited="0">
                <wp:start x="14" y="21612"/>
                <wp:lineTo x="21424" y="21612"/>
                <wp:lineTo x="21424" y="156"/>
                <wp:lineTo x="14" y="156"/>
                <wp:lineTo x="14" y="21612"/>
              </wp:wrapPolygon>
            </wp:wrapTight>
            <wp:docPr id="39" name="Ima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59480" cy="3912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bookmarkEnd w:id="0"/>
    </w:p>
    <w:sectPr w:rsidR="0011415B" w:rsidSect="00D43FAB">
      <w:pgSz w:w="11900" w:h="16840"/>
      <w:pgMar w:top="1080" w:right="1080" w:bottom="108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omic Sans MS">
    <w:panose1 w:val="030F0702030302020204"/>
    <w:charset w:val="00"/>
    <w:family w:val="auto"/>
    <w:pitch w:val="variable"/>
    <w:sig w:usb0="00000003" w:usb1="00000000" w:usb2="00000000" w:usb3="00000000" w:csb0="00000001" w:csb1="00000000"/>
  </w:font>
  <w:font w:name="Cursivestandard">
    <w:panose1 w:val="00000000000000000000"/>
    <w:charset w:val="00"/>
    <w:family w:val="auto"/>
    <w:pitch w:val="variable"/>
    <w:sig w:usb0="80000027" w:usb1="00000002" w:usb2="00000000" w:usb3="00000000" w:csb0="00000001" w:csb1="00000000"/>
  </w:font>
  <w:font w:name="CrayonL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6A7CDB"/>
    <w:multiLevelType w:val="hybridMultilevel"/>
    <w:tmpl w:val="33ACD900"/>
    <w:lvl w:ilvl="0" w:tplc="040C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1AF5CCB"/>
    <w:multiLevelType w:val="hybridMultilevel"/>
    <w:tmpl w:val="DCCE82E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9"/>
  <w:proofState w:spelling="clean" w:grammar="clean"/>
  <w:attachedTemplate r:id="rId1"/>
  <w:revisionView w:markup="0" w:comments="0"/>
  <w:defaultTabStop w:val="708"/>
  <w:hyphenationZone w:val="425"/>
  <w:characterSpacingControl w:val="doNotCompress"/>
  <w:savePreviewPicture/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OpenInPublishingView" w:val="0"/>
    <w:docVar w:name="PublishingViewTables" w:val="0"/>
  </w:docVars>
  <w:rsids>
    <w:rsidRoot w:val="0068747C"/>
    <w:rsid w:val="0011415B"/>
    <w:rsid w:val="002341D0"/>
    <w:rsid w:val="00593CA4"/>
    <w:rsid w:val="0068747C"/>
    <w:rsid w:val="008C1B5D"/>
    <w:rsid w:val="009573EE"/>
    <w:rsid w:val="009E3942"/>
    <w:rsid w:val="00AB286B"/>
    <w:rsid w:val="00D43FAB"/>
    <w:rsid w:val="00D827C8"/>
    <w:rsid w:val="00E753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23C100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3FAB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D43FAB"/>
    <w:pPr>
      <w:ind w:left="720"/>
      <w:contextualSpacing/>
    </w:pPr>
  </w:style>
  <w:style w:type="table" w:styleId="Grille">
    <w:name w:val="Table Grid"/>
    <w:basedOn w:val="TableauNormal"/>
    <w:uiPriority w:val="59"/>
    <w:rsid w:val="00D43FA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3FAB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D43FAB"/>
    <w:pPr>
      <w:ind w:left="720"/>
      <w:contextualSpacing/>
    </w:pPr>
  </w:style>
  <w:style w:type="table" w:styleId="Grille">
    <w:name w:val="Table Grid"/>
    <w:basedOn w:val="TableauNormal"/>
    <w:uiPriority w:val="59"/>
    <w:rsid w:val="00D43FA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HDD%20250Go:Users:marie:Library:Application%20Support:Microsoft:Office:Mode&#768;les%20utilisateur:Mes%20mode&#768;les:Fiche%20exercices.dotx" TargetMode="Externa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Fiche exercices.dotx</Template>
  <TotalTime>29</TotalTime>
  <Pages>2</Pages>
  <Words>2</Words>
  <Characters>12</Characters>
  <Application>Microsoft Macintosh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Marie Gabriel</dc:creator>
  <cp:keywords/>
  <dc:description/>
  <cp:lastModifiedBy>Marie Gabriel</cp:lastModifiedBy>
  <cp:revision>3</cp:revision>
  <dcterms:created xsi:type="dcterms:W3CDTF">2014-04-26T20:07:00Z</dcterms:created>
  <dcterms:modified xsi:type="dcterms:W3CDTF">2014-04-26T21:30:00Z</dcterms:modified>
</cp:coreProperties>
</file>