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5A22B5D" w14:textId="77777777" w:rsidR="0011415B" w:rsidRDefault="00944D33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666421" wp14:editId="781C1B8E">
                <wp:simplePos x="0" y="0"/>
                <wp:positionH relativeFrom="page">
                  <wp:posOffset>2794000</wp:posOffset>
                </wp:positionH>
                <wp:positionV relativeFrom="page">
                  <wp:posOffset>368300</wp:posOffset>
                </wp:positionV>
                <wp:extent cx="2362835" cy="425450"/>
                <wp:effectExtent l="25400" t="25400" r="126365" b="133350"/>
                <wp:wrapThrough wrapText="bothSides">
                  <wp:wrapPolygon edited="0">
                    <wp:start x="-232" y="-1290"/>
                    <wp:lineTo x="-232" y="21922"/>
                    <wp:lineTo x="464" y="27081"/>
                    <wp:lineTo x="21362" y="27081"/>
                    <wp:lineTo x="22523" y="20633"/>
                    <wp:lineTo x="22291" y="1290"/>
                    <wp:lineTo x="22291" y="-1290"/>
                    <wp:lineTo x="-232" y="-1290"/>
                  </wp:wrapPolygon>
                </wp:wrapThrough>
                <wp:docPr id="2" name="Rectangle à coins arrond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835" cy="42545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12700" cmpd="sng">
                          <a:solidFill>
                            <a:schemeClr val="tx1"/>
                          </a:solidFill>
                          <a:prstDash val="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30A964" w14:textId="77777777" w:rsidR="00FF3FEB" w:rsidRPr="00944D33" w:rsidRDefault="00FF3FEB" w:rsidP="00D43FAB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944D33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8"/>
                              </w:rPr>
                              <w:t>Des milliers d’ancêtres 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2" o:spid="_x0000_s1026" style="position:absolute;margin-left:220pt;margin-top:29pt;width:186.05pt;height:33.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" fillcolor="#bfbfbf [2412]" strokecolor="black [3213]" strokeweight="1pt">
                <v:stroke dashstyle="dash"/>
                <v:shadow on="t" opacity="26214f" mv:blur="50800f" origin="-.5,-.5" offset="26941emu,26941emu"/>
                <v:textbox>
                  <w:txbxContent>
                    <w:p w14:paraId="2230A964" w14:textId="77777777" w:rsidR="00FF3FEB" w:rsidRPr="00944D33" w:rsidRDefault="00FF3FEB" w:rsidP="00D43FAB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28"/>
                        </w:rPr>
                      </w:pPr>
                      <w:r w:rsidRPr="00944D33">
                        <w:rPr>
                          <w:rFonts w:ascii="Comic Sans MS" w:hAnsi="Comic Sans MS"/>
                          <w:b/>
                          <w:color w:val="000000" w:themeColor="text1"/>
                          <w:sz w:val="28"/>
                        </w:rPr>
                        <w:t>Des milliers d’ancêtres !</w:t>
                      </w: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95A010F" wp14:editId="3CE77AA2">
                <wp:simplePos x="0" y="0"/>
                <wp:positionH relativeFrom="page">
                  <wp:posOffset>5856605</wp:posOffset>
                </wp:positionH>
                <wp:positionV relativeFrom="page">
                  <wp:posOffset>328930</wp:posOffset>
                </wp:positionV>
                <wp:extent cx="1292860" cy="464820"/>
                <wp:effectExtent l="76200" t="76200" r="180340" b="144780"/>
                <wp:wrapThrough wrapText="bothSides">
                  <wp:wrapPolygon edited="0">
                    <wp:start x="-1271" y="-525"/>
                    <wp:lineTo x="-841" y="25441"/>
                    <wp:lineTo x="11991" y="26912"/>
                    <wp:lineTo x="22133" y="24328"/>
                    <wp:lineTo x="24053" y="17913"/>
                    <wp:lineTo x="24282" y="11928"/>
                    <wp:lineTo x="23859" y="12036"/>
                    <wp:lineTo x="20282" y="-6017"/>
                    <wp:lineTo x="4223" y="-1925"/>
                    <wp:lineTo x="-1271" y="-525"/>
                  </wp:wrapPolygon>
                </wp:wrapThrough>
                <wp:docPr id="4" name="Carré corné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14074">
                          <a:off x="0" y="0"/>
                          <a:ext cx="1292860" cy="464820"/>
                        </a:xfrm>
                        <a:prstGeom prst="foldedCorner">
                          <a:avLst/>
                        </a:prstGeom>
                        <a:gradFill flip="none" rotWithShape="1">
                          <a:gsLst>
                            <a:gs pos="0">
                              <a:srgbClr val="BFBFBF"/>
                            </a:gs>
                            <a:gs pos="100000">
                              <a:srgbClr val="FFFFFF"/>
                            </a:gs>
                          </a:gsLst>
                          <a:path path="shape">
                            <a:fillToRect l="50000" t="50000" r="50000" b="50000"/>
                          </a:path>
                          <a:tileRect/>
                        </a:gra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76200" dir="18900000" sy="23000" kx="-1200000" algn="bl" rotWithShape="0">
                            <a:prstClr val="black">
                              <a:alpha val="2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F9F816" w14:textId="77777777" w:rsidR="00FF3FEB" w:rsidRPr="00944D33" w:rsidRDefault="00FF3FEB" w:rsidP="00944D33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2"/>
                              </w:rPr>
                            </w:pPr>
                            <w:r w:rsidRPr="00944D33">
                              <w:rPr>
                                <w:rFonts w:ascii="Comic Sans MS" w:hAnsi="Comic Sans MS"/>
                                <w:color w:val="000000" w:themeColor="text1"/>
                                <w:sz w:val="22"/>
                              </w:rPr>
                              <w:t>Découverte du monde</w:t>
                            </w:r>
                          </w:p>
                          <w:p w14:paraId="7DAF3E6D" w14:textId="77777777" w:rsidR="00FF3FEB" w:rsidRPr="00944D33" w:rsidRDefault="00FF3FEB" w:rsidP="00944D33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5" coordsize="21600,21600" o:spt="65" adj="18900" path="m0,0l0,21600@0,21600,21600@0,21600,0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Carré corné 4" o:spid="_x0000_s1027" type="#_x0000_t65" style="position:absolute;margin-left:461.15pt;margin-top:25.9pt;width:101.8pt;height:36.6pt;rotation:343053fd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" adj="18000" fillcolor="#bfbfbf" strokecolor="black [3213]">
                <v:fill rotate="t" focusposition=".5,.5" focussize="" focus="100%" type="gradientRadial"/>
                <v:shadow on="t" type="perspective" opacity="13107f" mv:blur="76200f" origin="-.5,.5" offset="0,0" matrix=",-23853f,,15073f"/>
                <v:textbox inset=",0,,0">
                  <w:txbxContent>
                    <w:p w14:paraId="51F9F816" w14:textId="77777777" w:rsidR="00FF3FEB" w:rsidRPr="00944D33" w:rsidRDefault="00FF3FEB" w:rsidP="00944D33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22"/>
                        </w:rPr>
                      </w:pPr>
                      <w:r w:rsidRPr="00944D33">
                        <w:rPr>
                          <w:rFonts w:ascii="Comic Sans MS" w:hAnsi="Comic Sans MS"/>
                          <w:color w:val="000000" w:themeColor="text1"/>
                          <w:sz w:val="22"/>
                        </w:rPr>
                        <w:t>Découverte du monde</w:t>
                      </w:r>
                    </w:p>
                    <w:p w14:paraId="7DAF3E6D" w14:textId="77777777" w:rsidR="00FF3FEB" w:rsidRPr="00944D33" w:rsidRDefault="00FF3FEB" w:rsidP="00944D33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2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bookmarkStart w:id="0" w:name="_GoBack"/>
      <w:r>
        <w:rPr>
          <w:noProof/>
        </w:rPr>
        <w:drawing>
          <wp:anchor distT="0" distB="0" distL="114300" distR="114300" simplePos="0" relativeHeight="251663360" behindDoc="0" locked="0" layoutInCell="1" allowOverlap="1" wp14:anchorId="17587F0E" wp14:editId="390F0CA2">
            <wp:simplePos x="0" y="0"/>
            <wp:positionH relativeFrom="page">
              <wp:posOffset>685800</wp:posOffset>
            </wp:positionH>
            <wp:positionV relativeFrom="page">
              <wp:posOffset>1162685</wp:posOffset>
            </wp:positionV>
            <wp:extent cx="6184900" cy="9231630"/>
            <wp:effectExtent l="177800" t="177800" r="393700" b="369570"/>
            <wp:wrapThrough wrapText="bothSides">
              <wp:wrapPolygon edited="0">
                <wp:start x="444" y="-416"/>
                <wp:lineTo x="-621" y="-297"/>
                <wp:lineTo x="-621" y="21752"/>
                <wp:lineTo x="621" y="22405"/>
                <wp:lineTo x="21556" y="22405"/>
                <wp:lineTo x="21644" y="22286"/>
                <wp:lineTo x="22886" y="21633"/>
                <wp:lineTo x="22886" y="594"/>
                <wp:lineTo x="21910" y="-297"/>
                <wp:lineTo x="21822" y="-416"/>
                <wp:lineTo x="444" y="-416"/>
              </wp:wrapPolygon>
            </wp:wrapThrough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umériser 5.jpeg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92316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bookmarkEnd w:id="0"/>
      <w:r w:rsidR="00D43FA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16486CF" wp14:editId="58947283">
                <wp:simplePos x="0" y="0"/>
                <wp:positionH relativeFrom="page">
                  <wp:posOffset>378460</wp:posOffset>
                </wp:positionH>
                <wp:positionV relativeFrom="page">
                  <wp:posOffset>367665</wp:posOffset>
                </wp:positionV>
                <wp:extent cx="2364740" cy="426085"/>
                <wp:effectExtent l="25400" t="25400" r="124460" b="132715"/>
                <wp:wrapThrough wrapText="bothSides">
                  <wp:wrapPolygon edited="0">
                    <wp:start x="-232" y="-1288"/>
                    <wp:lineTo x="-232" y="21890"/>
                    <wp:lineTo x="464" y="27040"/>
                    <wp:lineTo x="21345" y="27040"/>
                    <wp:lineTo x="22505" y="20602"/>
                    <wp:lineTo x="22273" y="1288"/>
                    <wp:lineTo x="22273" y="-1288"/>
                    <wp:lineTo x="-232" y="-1288"/>
                  </wp:wrapPolygon>
                </wp:wrapThrough>
                <wp:docPr id="3" name="Rectangle à coins arrond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4740" cy="426085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12700" cmpd="sng">
                          <a:solidFill>
                            <a:schemeClr val="tx1"/>
                          </a:solidFill>
                          <a:prstDash val="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FA0B53" w14:textId="77777777" w:rsidR="00FF3FEB" w:rsidRDefault="00FF3FEB" w:rsidP="00D43FAB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</w:rPr>
                            </w:pPr>
                            <w:r w:rsidRPr="00240A45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</w:rPr>
                              <w:t xml:space="preserve">Prénom : </w:t>
                            </w:r>
                          </w:p>
                          <w:p w14:paraId="4F9156DA" w14:textId="77777777" w:rsidR="00FF3FEB" w:rsidRPr="00240A45" w:rsidRDefault="00FF3FEB" w:rsidP="00D43FAB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</w:rPr>
                            </w:pPr>
                            <w:r w:rsidRPr="00240A45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</w:rPr>
                              <w:t xml:space="preserve">Date 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3" o:spid="_x0000_s1028" style="position:absolute;margin-left:29.8pt;margin-top:28.95pt;width:186.2pt;height:33.5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" fillcolor="#bfbfbf [2412]" strokecolor="black [3213]" strokeweight="1pt">
                <v:stroke dashstyle="dash"/>
                <v:shadow on="t" opacity="26214f" mv:blur="50800f" origin="-.5,-.5" offset="26941emu,26941emu"/>
                <v:textbox inset=",0,,0">
                  <w:txbxContent>
                    <w:p w14:paraId="6CFA0B53" w14:textId="77777777" w:rsidR="00FF3FEB" w:rsidRDefault="00FF3FEB" w:rsidP="00D43FAB">
                      <w:pPr>
                        <w:rPr>
                          <w:rFonts w:ascii="Comic Sans MS" w:hAnsi="Comic Sans MS"/>
                          <w:color w:val="000000" w:themeColor="text1"/>
                          <w:sz w:val="20"/>
                        </w:rPr>
                      </w:pPr>
                      <w:r w:rsidRPr="00240A45">
                        <w:rPr>
                          <w:rFonts w:ascii="Comic Sans MS" w:hAnsi="Comic Sans MS"/>
                          <w:color w:val="000000" w:themeColor="text1"/>
                          <w:sz w:val="20"/>
                        </w:rPr>
                        <w:t xml:space="preserve">Prénom : </w:t>
                      </w:r>
                    </w:p>
                    <w:p w14:paraId="4F9156DA" w14:textId="77777777" w:rsidR="00FF3FEB" w:rsidRPr="00240A45" w:rsidRDefault="00FF3FEB" w:rsidP="00D43FAB">
                      <w:pPr>
                        <w:rPr>
                          <w:rFonts w:ascii="Comic Sans MS" w:hAnsi="Comic Sans MS"/>
                          <w:color w:val="000000" w:themeColor="text1"/>
                          <w:sz w:val="20"/>
                        </w:rPr>
                      </w:pPr>
                      <w:r w:rsidRPr="00240A45">
                        <w:rPr>
                          <w:rFonts w:ascii="Comic Sans MS" w:hAnsi="Comic Sans MS"/>
                          <w:color w:val="000000" w:themeColor="text1"/>
                          <w:sz w:val="20"/>
                        </w:rPr>
                        <w:t xml:space="preserve">Date : </w:t>
                      </w: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</w:p>
    <w:sectPr w:rsidR="0011415B" w:rsidSect="00D43FAB">
      <w:pgSz w:w="11900" w:h="16840"/>
      <w:pgMar w:top="1080" w:right="1080" w:bottom="108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omic Sans MS">
    <w:panose1 w:val="030F07020303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altName w:val="Calibri"/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6A7CDB"/>
    <w:multiLevelType w:val="hybridMultilevel"/>
    <w:tmpl w:val="33ACD900"/>
    <w:lvl w:ilvl="0" w:tplc="040C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1AF5CCB"/>
    <w:multiLevelType w:val="hybridMultilevel"/>
    <w:tmpl w:val="DCCE82E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attachedTemplate r:id="rId1"/>
  <w:revisionView w:markup="0" w:comments="0" w:insDel="0" w:formatting="0"/>
  <w:defaultTabStop w:val="708"/>
  <w:hyphenationZone w:val="425"/>
  <w:characterSpacingControl w:val="doNotCompress"/>
  <w:savePreviewPicture/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</w:docVars>
  <w:rsids>
    <w:rsidRoot w:val="00944D33"/>
    <w:rsid w:val="0011415B"/>
    <w:rsid w:val="00845B12"/>
    <w:rsid w:val="00944D33"/>
    <w:rsid w:val="009573EE"/>
    <w:rsid w:val="00D43FAB"/>
    <w:rsid w:val="00FF3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50169D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3FA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43FAB"/>
    <w:pPr>
      <w:ind w:left="720"/>
      <w:contextualSpacing/>
    </w:pPr>
  </w:style>
  <w:style w:type="table" w:styleId="Grille">
    <w:name w:val="Table Grid"/>
    <w:basedOn w:val="TableauNormal"/>
    <w:uiPriority w:val="59"/>
    <w:rsid w:val="00D43FA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3FA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43FAB"/>
    <w:pPr>
      <w:ind w:left="720"/>
      <w:contextualSpacing/>
    </w:pPr>
  </w:style>
  <w:style w:type="table" w:styleId="Grille">
    <w:name w:val="Table Grid"/>
    <w:basedOn w:val="TableauNormal"/>
    <w:uiPriority w:val="59"/>
    <w:rsid w:val="00D43FA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microsoft.com/office/2007/relationships/hdphoto" Target="media/hdphoto1.wdp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DD%20250Go:Users:marie:Library:Application%20Support:Microsoft:Office:Mode&#768;les%20utilisateur:Mes%20mode&#768;les:Fiche%20exercices.dotx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Fiche exercices.dotx</Template>
  <TotalTime>11</TotalTime>
  <Pages>1</Pages>
  <Words>0</Words>
  <Characters>4</Characters>
  <Application>Microsoft Macintosh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 Gabriel</dc:creator>
  <cp:keywords/>
  <dc:description/>
  <cp:lastModifiedBy>Marie Gabriel</cp:lastModifiedBy>
  <cp:revision>3</cp:revision>
  <cp:lastPrinted>2014-05-02T15:21:00Z</cp:lastPrinted>
  <dcterms:created xsi:type="dcterms:W3CDTF">2014-05-01T20:16:00Z</dcterms:created>
  <dcterms:modified xsi:type="dcterms:W3CDTF">2014-05-02T15:21:00Z</dcterms:modified>
</cp:coreProperties>
</file>