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55C89" w14:textId="1ADD50D6" w:rsidR="00F53417" w:rsidRDefault="00FB2E22">
      <w:r>
        <w:rPr>
          <w:noProof/>
        </w:rPr>
        <w:drawing>
          <wp:anchor distT="0" distB="0" distL="114300" distR="114300" simplePos="0" relativeHeight="251695616" behindDoc="0" locked="0" layoutInCell="1" allowOverlap="1" wp14:anchorId="7D0ECDAA" wp14:editId="5B532A28">
            <wp:simplePos x="0" y="0"/>
            <wp:positionH relativeFrom="page">
              <wp:posOffset>1073150</wp:posOffset>
            </wp:positionH>
            <wp:positionV relativeFrom="page">
              <wp:posOffset>2849880</wp:posOffset>
            </wp:positionV>
            <wp:extent cx="5410200" cy="5631180"/>
            <wp:effectExtent l="0" t="0" r="0" b="7620"/>
            <wp:wrapThrough wrapText="bothSides">
              <wp:wrapPolygon edited="0">
                <wp:start x="0" y="0"/>
                <wp:lineTo x="0" y="21532"/>
                <wp:lineTo x="21499" y="21532"/>
                <wp:lineTo x="21499" y="0"/>
                <wp:lineTo x="0" y="0"/>
              </wp:wrapPolygon>
            </wp:wrapThrough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6D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4479A1" wp14:editId="343AD0CD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578100" cy="483870"/>
                <wp:effectExtent l="25400" t="25400" r="139700" b="125730"/>
                <wp:wrapThrough wrapText="bothSides">
                  <wp:wrapPolygon edited="0">
                    <wp:start x="-213" y="-1134"/>
                    <wp:lineTo x="-213" y="22677"/>
                    <wp:lineTo x="638" y="26079"/>
                    <wp:lineTo x="20855" y="26079"/>
                    <wp:lineTo x="21494" y="24945"/>
                    <wp:lineTo x="22558" y="20409"/>
                    <wp:lineTo x="22558" y="18142"/>
                    <wp:lineTo x="22345" y="4535"/>
                    <wp:lineTo x="22132" y="-1134"/>
                    <wp:lineTo x="-213" y="-1134"/>
                  </wp:wrapPolygon>
                </wp:wrapThrough>
                <wp:docPr id="92" name="Rectangle à coins arrond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4838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4B48B6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71314F99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026" style="position:absolute;margin-left:41.8pt;margin-top:40.95pt;width:203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664B48B6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71314F99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D16D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8034ED" wp14:editId="44BDB54C">
                <wp:simplePos x="0" y="0"/>
                <wp:positionH relativeFrom="page">
                  <wp:posOffset>5829935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93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07F1E17" w14:textId="31377487" w:rsidR="00037013" w:rsidRPr="00044676" w:rsidRDefault="00037013" w:rsidP="00AA2E50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93" o:spid="_x0000_s1027" type="#_x0000_t65" style="position:absolute;margin-left:459.05pt;margin-top:37.9pt;width:101.8pt;height:36.6pt;rotation:343053fd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" adj="18000" fillcolor="#bfbfbf" strokecolor="windowText">
                <v:fill rotate="t" focusposition=".5,.5" focussize="" focus="100%" type="gradientRadial"/>
                <v:shadow on="t" type="perspective" opacity="13107f" mv:blur="76200f" origin="-.5,.5" offset="0,0" matrix=",-23853f,,15073f"/>
                <v:path arrowok="t"/>
                <v:textbox>
                  <w:txbxContent>
                    <w:p w14:paraId="007F1E17" w14:textId="31377487" w:rsidR="00037013" w:rsidRPr="00044676" w:rsidRDefault="00037013" w:rsidP="00AA2E50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2015/2016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512E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9B9DA7" wp14:editId="768DAD84">
                <wp:simplePos x="0" y="0"/>
                <wp:positionH relativeFrom="page">
                  <wp:posOffset>685165</wp:posOffset>
                </wp:positionH>
                <wp:positionV relativeFrom="page">
                  <wp:posOffset>8727440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2B9705A" w14:textId="283E706A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Période 1</w:t>
                            </w:r>
                          </w:p>
                          <w:p w14:paraId="4F1832C7" w14:textId="77777777" w:rsidR="00037013" w:rsidRDefault="00037013" w:rsidP="005512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8" type="#_x0000_t202" style="position:absolute;margin-left:53.95pt;margin-top:687.2pt;width:486.85pt;height:100.8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" mv:complextextbox="1" filled="f" stroked="f">
                <v:textbox>
                  <w:txbxContent>
                    <w:p w14:paraId="72B9705A" w14:textId="283E706A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Période 1</w:t>
                      </w:r>
                    </w:p>
                    <w:p w14:paraId="4F1832C7" w14:textId="77777777" w:rsidR="00037013" w:rsidRDefault="00037013" w:rsidP="005512E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512E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506E55" wp14:editId="283D1D5F">
                <wp:simplePos x="0" y="0"/>
                <wp:positionH relativeFrom="page">
                  <wp:posOffset>685799</wp:posOffset>
                </wp:positionH>
                <wp:positionV relativeFrom="page">
                  <wp:posOffset>1426210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F72FE3" w14:textId="7777777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12E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Pochette de travail</w:t>
                            </w:r>
                          </w:p>
                          <w:p w14:paraId="26F513D9" w14:textId="77777777" w:rsidR="00037013" w:rsidRDefault="00037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margin-left:54pt;margin-top:112.3pt;width:486.85pt;height:100.8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" mv:complextextbox="1" filled="f" stroked="f">
                <v:textbox>
                  <w:txbxContent>
                    <w:p w14:paraId="75F72FE3" w14:textId="7777777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12E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Pochette de travail</w:t>
                      </w:r>
                    </w:p>
                    <w:p w14:paraId="26F513D9" w14:textId="77777777" w:rsidR="00037013" w:rsidRDefault="00037013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B2E22">
        <w:rPr>
          <w:noProof/>
        </w:rPr>
        <w:t xml:space="preserve"> </w:t>
      </w:r>
      <w:r w:rsidR="00A86440">
        <w:rPr>
          <w:noProof/>
        </w:rPr>
        <w:br w:type="page"/>
      </w:r>
      <w:r w:rsidR="00A86440"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0125E294" wp14:editId="78EFDE5E">
            <wp:simplePos x="0" y="0"/>
            <wp:positionH relativeFrom="page">
              <wp:posOffset>1344930</wp:posOffset>
            </wp:positionH>
            <wp:positionV relativeFrom="page">
              <wp:posOffset>2712085</wp:posOffset>
            </wp:positionV>
            <wp:extent cx="5311775" cy="6008370"/>
            <wp:effectExtent l="0" t="0" r="0" b="11430"/>
            <wp:wrapThrough wrapText="bothSides">
              <wp:wrapPolygon edited="0">
                <wp:start x="0" y="0"/>
                <wp:lineTo x="0" y="21550"/>
                <wp:lineTo x="21484" y="21550"/>
                <wp:lineTo x="21484" y="0"/>
                <wp:lineTo x="0" y="0"/>
              </wp:wrapPolygon>
            </wp:wrapThrough>
            <wp:docPr id="2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60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440" w:rsidRPr="00A86440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CF39B9" wp14:editId="66E642B9">
                <wp:simplePos x="0" y="0"/>
                <wp:positionH relativeFrom="page">
                  <wp:posOffset>683260</wp:posOffset>
                </wp:positionH>
                <wp:positionV relativeFrom="page">
                  <wp:posOffset>672465</wp:posOffset>
                </wp:positionV>
                <wp:extent cx="2578100" cy="483870"/>
                <wp:effectExtent l="25400" t="25400" r="139700" b="125730"/>
                <wp:wrapThrough wrapText="bothSides">
                  <wp:wrapPolygon edited="0">
                    <wp:start x="-213" y="-1134"/>
                    <wp:lineTo x="-213" y="22677"/>
                    <wp:lineTo x="638" y="26079"/>
                    <wp:lineTo x="20855" y="26079"/>
                    <wp:lineTo x="21494" y="24945"/>
                    <wp:lineTo x="22558" y="20409"/>
                    <wp:lineTo x="22558" y="18142"/>
                    <wp:lineTo x="22345" y="4535"/>
                    <wp:lineTo x="22132" y="-1134"/>
                    <wp:lineTo x="-213" y="-1134"/>
                  </wp:wrapPolygon>
                </wp:wrapThrough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4838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1E072DE" w14:textId="77777777" w:rsidR="00037013" w:rsidRPr="00044676" w:rsidRDefault="00037013" w:rsidP="00A86440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3AA36E57" w14:textId="77777777" w:rsidR="00037013" w:rsidRPr="00044676" w:rsidRDefault="00037013" w:rsidP="00A86440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30" style="position:absolute;margin-left:53.8pt;margin-top:52.95pt;width:203pt;height:38.1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21E072DE" w14:textId="77777777" w:rsidR="00037013" w:rsidRPr="00044676" w:rsidRDefault="00037013" w:rsidP="00A86440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3AA36E57" w14:textId="77777777" w:rsidR="00037013" w:rsidRPr="00044676" w:rsidRDefault="00037013" w:rsidP="00A86440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86440" w:rsidRPr="00A86440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A9AAF37" wp14:editId="0B409C10">
                <wp:simplePos x="0" y="0"/>
                <wp:positionH relativeFrom="page">
                  <wp:posOffset>5982335</wp:posOffset>
                </wp:positionH>
                <wp:positionV relativeFrom="page">
                  <wp:posOffset>633730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25" name="Carré corné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FCE05E" w14:textId="77777777" w:rsidR="00037013" w:rsidRPr="00044676" w:rsidRDefault="00037013" w:rsidP="00A86440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25" o:spid="_x0000_s1031" type="#_x0000_t65" style="position:absolute;margin-left:471.05pt;margin-top:49.9pt;width:101.8pt;height:36.6pt;rotation:343053fd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" adj="18000" fillcolor="#bfbfbf" strokecolor="windowText">
                <v:fill rotate="t" focusposition=".5,.5" focussize="" focus="100%" type="gradientRadial"/>
                <v:shadow on="t" type="perspective" opacity="13107f" mv:blur="76200f" origin="-.5,.5" offset="0,0" matrix=",-23853f,,15073f"/>
                <v:path arrowok="t"/>
                <v:textbox>
                  <w:txbxContent>
                    <w:p w14:paraId="0DFCE05E" w14:textId="77777777" w:rsidR="00037013" w:rsidRPr="00044676" w:rsidRDefault="00037013" w:rsidP="00A86440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2015/2016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6440" w:rsidRPr="00A86440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8AFC570" wp14:editId="1A36394C">
                <wp:simplePos x="0" y="0"/>
                <wp:positionH relativeFrom="page">
                  <wp:posOffset>837565</wp:posOffset>
                </wp:positionH>
                <wp:positionV relativeFrom="page">
                  <wp:posOffset>1578610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00B80A" w14:textId="77777777" w:rsidR="00037013" w:rsidRPr="005512E6" w:rsidRDefault="00037013" w:rsidP="00A86440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12E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Pochette de travail</w:t>
                            </w:r>
                          </w:p>
                          <w:p w14:paraId="48A1319F" w14:textId="77777777" w:rsidR="00037013" w:rsidRDefault="00037013" w:rsidP="00A864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2" type="#_x0000_t202" style="position:absolute;margin-left:65.95pt;margin-top:124.3pt;width:486.85pt;height:100.8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" mv:complextextbox="1" filled="f" stroked="f">
                <v:textbox>
                  <w:txbxContent>
                    <w:p w14:paraId="3A00B80A" w14:textId="77777777" w:rsidR="00037013" w:rsidRPr="005512E6" w:rsidRDefault="00037013" w:rsidP="00A86440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12E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Pochette de travail</w:t>
                      </w:r>
                    </w:p>
                    <w:p w14:paraId="48A1319F" w14:textId="77777777" w:rsidR="00037013" w:rsidRDefault="00037013" w:rsidP="00A8644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86440" w:rsidRPr="00A86440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D40E9C2" wp14:editId="2E548674">
                <wp:simplePos x="0" y="0"/>
                <wp:positionH relativeFrom="page">
                  <wp:posOffset>837565</wp:posOffset>
                </wp:positionH>
                <wp:positionV relativeFrom="page">
                  <wp:posOffset>8879840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BE8DAA" w14:textId="7E13D9A8" w:rsidR="00037013" w:rsidRPr="005512E6" w:rsidRDefault="00037013" w:rsidP="00A86440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Période 2</w:t>
                            </w:r>
                          </w:p>
                          <w:p w14:paraId="294D5B72" w14:textId="77777777" w:rsidR="00037013" w:rsidRDefault="00037013" w:rsidP="00A864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3" type="#_x0000_t202" style="position:absolute;margin-left:65.95pt;margin-top:699.2pt;width:486.85pt;height:100.8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" mv:complextextbox="1" filled="f" stroked="f">
                <v:textbox>
                  <w:txbxContent>
                    <w:p w14:paraId="00BE8DAA" w14:textId="7E13D9A8" w:rsidR="00037013" w:rsidRPr="005512E6" w:rsidRDefault="00037013" w:rsidP="00A86440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Période 2</w:t>
                      </w:r>
                    </w:p>
                    <w:p w14:paraId="294D5B72" w14:textId="77777777" w:rsidR="00037013" w:rsidRDefault="00037013" w:rsidP="00A86440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54D4364" wp14:editId="001F096E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578100" cy="483870"/>
                <wp:effectExtent l="25400" t="25400" r="139700" b="125730"/>
                <wp:wrapThrough wrapText="bothSides">
                  <wp:wrapPolygon edited="0">
                    <wp:start x="-213" y="-1134"/>
                    <wp:lineTo x="-213" y="22677"/>
                    <wp:lineTo x="638" y="26079"/>
                    <wp:lineTo x="20855" y="26079"/>
                    <wp:lineTo x="21494" y="24945"/>
                    <wp:lineTo x="22558" y="20409"/>
                    <wp:lineTo x="22558" y="18142"/>
                    <wp:lineTo x="22345" y="4535"/>
                    <wp:lineTo x="22132" y="-1134"/>
                    <wp:lineTo x="-213" y="-1134"/>
                  </wp:wrapPolygon>
                </wp:wrapThrough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4838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E7F2C61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6FD67062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34" style="position:absolute;margin-left:41.8pt;margin-top:40.95pt;width:203pt;height:38.1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7E7F2C61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6FD67062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1B979FB" wp14:editId="038974CB">
                <wp:simplePos x="0" y="0"/>
                <wp:positionH relativeFrom="page">
                  <wp:posOffset>5829935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19" name="Carré corn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D24423" w14:textId="77777777" w:rsidR="00037013" w:rsidRPr="00044676" w:rsidRDefault="00037013" w:rsidP="00AA2E50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19" o:spid="_x0000_s1035" type="#_x0000_t65" style="position:absolute;margin-left:459.05pt;margin-top:37.9pt;width:101.8pt;height:36.6pt;rotation:343053fd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" adj="18000" fillcolor="#bfbfbf" strokecolor="windowText">
                <v:fill rotate="t" focusposition=".5,.5" focussize="" focus="100%" type="gradientRadial"/>
                <v:shadow on="t" type="perspective" opacity="13107f" mv:blur="76200f" origin="-.5,.5" offset="0,0" matrix=",-23853f,,15073f"/>
                <v:path arrowok="t"/>
                <v:textbox>
                  <w:txbxContent>
                    <w:p w14:paraId="3ED24423" w14:textId="77777777" w:rsidR="00037013" w:rsidRPr="00044676" w:rsidRDefault="00037013" w:rsidP="00AA2E50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2014/2015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4B52531B" wp14:editId="304B17F7">
            <wp:simplePos x="0" y="0"/>
            <wp:positionH relativeFrom="page">
              <wp:posOffset>685800</wp:posOffset>
            </wp:positionH>
            <wp:positionV relativeFrom="page">
              <wp:posOffset>2522347</wp:posOffset>
            </wp:positionV>
            <wp:extent cx="6182995" cy="618299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BE31A73" wp14:editId="627A7EB3">
                <wp:simplePos x="0" y="0"/>
                <wp:positionH relativeFrom="page">
                  <wp:posOffset>685165</wp:posOffset>
                </wp:positionH>
                <wp:positionV relativeFrom="page">
                  <wp:posOffset>8727440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1A5A8F" w14:textId="7777777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Période 2</w:t>
                            </w:r>
                          </w:p>
                          <w:p w14:paraId="6D1108D9" w14:textId="77777777" w:rsidR="00037013" w:rsidRDefault="00037013" w:rsidP="005512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6" type="#_x0000_t202" style="position:absolute;margin-left:53.95pt;margin-top:687.2pt;width:486.85pt;height:100.8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" mv:complextextbox="1" filled="f" stroked="f">
                <v:textbox>
                  <w:txbxContent>
                    <w:p w14:paraId="6B1A5A8F" w14:textId="7777777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Période 2</w:t>
                      </w:r>
                    </w:p>
                    <w:p w14:paraId="6D1108D9" w14:textId="77777777" w:rsidR="00037013" w:rsidRDefault="00037013" w:rsidP="005512E6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05B7977" wp14:editId="204F74F1">
                <wp:simplePos x="0" y="0"/>
                <wp:positionH relativeFrom="page">
                  <wp:posOffset>685799</wp:posOffset>
                </wp:positionH>
                <wp:positionV relativeFrom="page">
                  <wp:posOffset>1426210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91F292" w14:textId="7777777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12E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Pochette de travail</w:t>
                            </w:r>
                          </w:p>
                          <w:p w14:paraId="2B13C52C" w14:textId="77777777" w:rsidR="00037013" w:rsidRDefault="00037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7" type="#_x0000_t202" style="position:absolute;margin-left:54pt;margin-top:112.3pt;width:486.85pt;height:100.8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" mv:complextextbox="1" filled="f" stroked="f">
                <v:textbox>
                  <w:txbxContent>
                    <w:p w14:paraId="6591F292" w14:textId="7777777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12E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Pochette de travail</w:t>
                      </w:r>
                    </w:p>
                    <w:p w14:paraId="2B13C52C" w14:textId="77777777" w:rsidR="00037013" w:rsidRDefault="0003701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570CC">
        <w:br w:type="page"/>
      </w:r>
      <w:r w:rsidR="00C76F66">
        <w:rPr>
          <w:noProof/>
        </w:rPr>
        <w:lastRenderedPageBreak/>
        <w:drawing>
          <wp:anchor distT="0" distB="0" distL="114300" distR="114300" simplePos="0" relativeHeight="251710976" behindDoc="0" locked="0" layoutInCell="1" allowOverlap="1" wp14:anchorId="14DAB7DF" wp14:editId="5F9A5BE7">
            <wp:simplePos x="0" y="0"/>
            <wp:positionH relativeFrom="page">
              <wp:posOffset>949452</wp:posOffset>
            </wp:positionH>
            <wp:positionV relativeFrom="page">
              <wp:posOffset>2748915</wp:posOffset>
            </wp:positionV>
            <wp:extent cx="5867400" cy="5610225"/>
            <wp:effectExtent l="0" t="0" r="0" b="3175"/>
            <wp:wrapNone/>
            <wp:docPr id="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FE3E42" wp14:editId="45497DC1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578100" cy="483870"/>
                <wp:effectExtent l="25400" t="25400" r="139700" b="125730"/>
                <wp:wrapThrough wrapText="bothSides">
                  <wp:wrapPolygon edited="0">
                    <wp:start x="-213" y="-1134"/>
                    <wp:lineTo x="-213" y="22677"/>
                    <wp:lineTo x="638" y="26079"/>
                    <wp:lineTo x="20855" y="26079"/>
                    <wp:lineTo x="21494" y="24945"/>
                    <wp:lineTo x="22558" y="20409"/>
                    <wp:lineTo x="22558" y="18142"/>
                    <wp:lineTo x="22345" y="4535"/>
                    <wp:lineTo x="22132" y="-1134"/>
                    <wp:lineTo x="-213" y="-1134"/>
                  </wp:wrapPolygon>
                </wp:wrapThrough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4838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CE8665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5E069027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38" style="position:absolute;margin-left:41.8pt;margin-top:40.95pt;width:203pt;height:38.1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10CE8665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5E069027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570C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7365E71" wp14:editId="4BD1D0E1">
                <wp:simplePos x="0" y="0"/>
                <wp:positionH relativeFrom="page">
                  <wp:posOffset>5829935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4" name="Carré corn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9D4024" w14:textId="5A08DD80" w:rsidR="00037013" w:rsidRPr="00044676" w:rsidRDefault="00037013" w:rsidP="00AA2E50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4" o:spid="_x0000_s1039" type="#_x0000_t65" style="position:absolute;margin-left:459.05pt;margin-top:37.9pt;width:101.8pt;height:36.6pt;rotation:343053fd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" adj="18000" fillcolor="#bfbfbf" strokecolor="windowText">
                <v:fill rotate="t" focusposition=".5,.5" focussize="" focus="100%" type="gradientRadial"/>
                <v:shadow on="t" type="perspective" opacity="13107f" mv:blur="76200f" origin="-.5,.5" offset="0,0" matrix=",-23853f,,15073f"/>
                <v:path arrowok="t"/>
                <v:textbox>
                  <w:txbxContent>
                    <w:p w14:paraId="579D4024" w14:textId="5A08DD80" w:rsidR="00037013" w:rsidRPr="00044676" w:rsidRDefault="00037013" w:rsidP="00AA2E50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2015/2016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570CC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0F01CEA" wp14:editId="7160B97D">
                <wp:simplePos x="0" y="0"/>
                <wp:positionH relativeFrom="page">
                  <wp:posOffset>685165</wp:posOffset>
                </wp:positionH>
                <wp:positionV relativeFrom="page">
                  <wp:posOffset>8727440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A3A1DD8" w14:textId="3EC36B36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Période 3</w:t>
                            </w:r>
                          </w:p>
                          <w:p w14:paraId="3297B5D8" w14:textId="77777777" w:rsidR="00037013" w:rsidRDefault="00037013" w:rsidP="005512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40" type="#_x0000_t202" style="position:absolute;margin-left:53.95pt;margin-top:687.2pt;width:486.85pt;height:100.8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" mv:complextextbox="1" filled="f" stroked="f">
                <v:textbox>
                  <w:txbxContent>
                    <w:p w14:paraId="4A3A1DD8" w14:textId="3EC36B36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Période 3</w:t>
                      </w:r>
                    </w:p>
                    <w:p w14:paraId="3297B5D8" w14:textId="77777777" w:rsidR="00037013" w:rsidRDefault="00037013" w:rsidP="005512E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570C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7BB9F3" wp14:editId="3433C83F">
                <wp:simplePos x="0" y="0"/>
                <wp:positionH relativeFrom="page">
                  <wp:posOffset>685799</wp:posOffset>
                </wp:positionH>
                <wp:positionV relativeFrom="page">
                  <wp:posOffset>1426210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8E5DA0" w14:textId="7777777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12E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Pochette de travail</w:t>
                            </w:r>
                          </w:p>
                          <w:p w14:paraId="71AACB1E" w14:textId="77777777" w:rsidR="00037013" w:rsidRDefault="00037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41" type="#_x0000_t202" style="position:absolute;margin-left:54pt;margin-top:112.3pt;width:486.85pt;height:100.8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" mv:complextextbox="1" filled="f" stroked="f">
                <v:textbox>
                  <w:txbxContent>
                    <w:p w14:paraId="758E5DA0" w14:textId="7777777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12E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Pochette de travail</w:t>
                      </w:r>
                    </w:p>
                    <w:p w14:paraId="71AACB1E" w14:textId="77777777" w:rsidR="00037013" w:rsidRDefault="0003701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76F66">
        <w:br w:type="page"/>
      </w:r>
      <w:r w:rsidR="00C76F66">
        <w:rPr>
          <w:noProof/>
        </w:rPr>
        <w:lastRenderedPageBreak/>
        <w:drawing>
          <wp:anchor distT="0" distB="0" distL="114300" distR="114300" simplePos="0" relativeHeight="251708928" behindDoc="0" locked="0" layoutInCell="1" allowOverlap="1" wp14:anchorId="35BE13BD" wp14:editId="58081140">
            <wp:simplePos x="0" y="0"/>
            <wp:positionH relativeFrom="page">
              <wp:posOffset>690245</wp:posOffset>
            </wp:positionH>
            <wp:positionV relativeFrom="page">
              <wp:posOffset>2527554</wp:posOffset>
            </wp:positionV>
            <wp:extent cx="6180984" cy="6072124"/>
            <wp:effectExtent l="0" t="0" r="0" b="0"/>
            <wp:wrapNone/>
            <wp:docPr id="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2" b="15638"/>
                    <a:stretch/>
                  </pic:blipFill>
                  <pic:spPr bwMode="auto">
                    <a:xfrm>
                      <a:off x="0" y="0"/>
                      <a:ext cx="6180984" cy="607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F66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88AAB0D" wp14:editId="0AD0F3A8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578100" cy="483870"/>
                <wp:effectExtent l="25400" t="25400" r="139700" b="125730"/>
                <wp:wrapThrough wrapText="bothSides">
                  <wp:wrapPolygon edited="0">
                    <wp:start x="-213" y="-1134"/>
                    <wp:lineTo x="-213" y="22677"/>
                    <wp:lineTo x="638" y="26079"/>
                    <wp:lineTo x="20855" y="26079"/>
                    <wp:lineTo x="21494" y="24945"/>
                    <wp:lineTo x="22558" y="20409"/>
                    <wp:lineTo x="22558" y="18142"/>
                    <wp:lineTo x="22345" y="4535"/>
                    <wp:lineTo x="22132" y="-1134"/>
                    <wp:lineTo x="-213" y="-1134"/>
                  </wp:wrapPolygon>
                </wp:wrapThrough>
                <wp:docPr id="29" name="Rectangle à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4838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94DAAC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2595EBE0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42" style="position:absolute;margin-left:41.8pt;margin-top:40.95pt;width:203pt;height:38.1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6C94DAAC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2595EBE0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C76F66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D203705" wp14:editId="27EB7D21">
                <wp:simplePos x="0" y="0"/>
                <wp:positionH relativeFrom="page">
                  <wp:posOffset>5829935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30" name="Carré corné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7603C2" w14:textId="77777777" w:rsidR="00037013" w:rsidRPr="00044676" w:rsidRDefault="00037013" w:rsidP="00AA2E50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30" o:spid="_x0000_s1043" type="#_x0000_t65" style="position:absolute;margin-left:459.05pt;margin-top:37.9pt;width:101.8pt;height:36.6pt;rotation:343053fd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" adj="18000" fillcolor="#bfbfbf" strokecolor="windowText">
                <v:fill rotate="t" focusposition=".5,.5" focussize="" focus="100%" type="gradientRadial"/>
                <v:shadow on="t" type="perspective" opacity="13107f" mv:blur="76200f" origin="-.5,.5" offset="0,0" matrix=",-23853f,,15073f"/>
                <v:path arrowok="t"/>
                <v:textbox>
                  <w:txbxContent>
                    <w:p w14:paraId="637603C2" w14:textId="77777777" w:rsidR="00037013" w:rsidRPr="00044676" w:rsidRDefault="00037013" w:rsidP="00AA2E50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2014/2015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76F66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02C2B51" wp14:editId="09866B1E">
                <wp:simplePos x="0" y="0"/>
                <wp:positionH relativeFrom="page">
                  <wp:posOffset>685165</wp:posOffset>
                </wp:positionH>
                <wp:positionV relativeFrom="page">
                  <wp:posOffset>8727440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7634A4A" w14:textId="7777777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Période 3</w:t>
                            </w:r>
                          </w:p>
                          <w:p w14:paraId="2725BEF1" w14:textId="77777777" w:rsidR="00037013" w:rsidRDefault="00037013" w:rsidP="005512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4" type="#_x0000_t202" style="position:absolute;margin-left:53.95pt;margin-top:687.2pt;width:486.85pt;height:100.8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" mv:complextextbox="1" filled="f" stroked="f">
                <v:textbox>
                  <w:txbxContent>
                    <w:p w14:paraId="27634A4A" w14:textId="7777777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Période 3</w:t>
                      </w:r>
                    </w:p>
                    <w:p w14:paraId="2725BEF1" w14:textId="77777777" w:rsidR="00037013" w:rsidRDefault="00037013" w:rsidP="005512E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76F66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4C80337" wp14:editId="083019FE">
                <wp:simplePos x="0" y="0"/>
                <wp:positionH relativeFrom="page">
                  <wp:posOffset>685799</wp:posOffset>
                </wp:positionH>
                <wp:positionV relativeFrom="page">
                  <wp:posOffset>1426210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B8361FF" w14:textId="7777777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12E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Pochette de travail</w:t>
                            </w:r>
                          </w:p>
                          <w:p w14:paraId="1A532BC3" w14:textId="77777777" w:rsidR="00037013" w:rsidRDefault="00037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45" type="#_x0000_t202" style="position:absolute;margin-left:54pt;margin-top:112.3pt;width:486.85pt;height:100.8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" mv:complextextbox="1" filled="f" stroked="f">
                <v:textbox>
                  <w:txbxContent>
                    <w:p w14:paraId="1B8361FF" w14:textId="7777777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12E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Pochette de travail</w:t>
                      </w:r>
                    </w:p>
                    <w:p w14:paraId="1A532BC3" w14:textId="77777777" w:rsidR="00037013" w:rsidRDefault="0003701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7013">
        <w:br w:type="page"/>
      </w:r>
      <w:bookmarkStart w:id="0" w:name="_GoBack"/>
      <w:bookmarkEnd w:id="0"/>
      <w:r w:rsidR="00037013">
        <w:rPr>
          <w:noProof/>
        </w:rPr>
        <w:lastRenderedPageBreak/>
        <w:drawing>
          <wp:anchor distT="0" distB="0" distL="114300" distR="114300" simplePos="0" relativeHeight="251718144" behindDoc="0" locked="0" layoutInCell="1" allowOverlap="1" wp14:anchorId="2BA5951F" wp14:editId="17AB9203">
            <wp:simplePos x="0" y="0"/>
            <wp:positionH relativeFrom="page">
              <wp:posOffset>1048702</wp:posOffset>
            </wp:positionH>
            <wp:positionV relativeFrom="page">
              <wp:posOffset>2539365</wp:posOffset>
            </wp:positionV>
            <wp:extent cx="5459095" cy="6059805"/>
            <wp:effectExtent l="0" t="0" r="1905" b="10795"/>
            <wp:wrapThrough wrapText="bothSides">
              <wp:wrapPolygon edited="0">
                <wp:start x="0" y="0"/>
                <wp:lineTo x="0" y="21548"/>
                <wp:lineTo x="21507" y="21548"/>
                <wp:lineTo x="21507" y="0"/>
                <wp:lineTo x="0" y="0"/>
              </wp:wrapPolygon>
            </wp:wrapThrough>
            <wp:docPr id="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60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13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CF2817C" wp14:editId="5C3075C0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578100" cy="483870"/>
                <wp:effectExtent l="25400" t="25400" r="139700" b="125730"/>
                <wp:wrapThrough wrapText="bothSides">
                  <wp:wrapPolygon edited="0">
                    <wp:start x="-213" y="-1134"/>
                    <wp:lineTo x="-213" y="22677"/>
                    <wp:lineTo x="638" y="26079"/>
                    <wp:lineTo x="20855" y="26079"/>
                    <wp:lineTo x="21494" y="24945"/>
                    <wp:lineTo x="22558" y="20409"/>
                    <wp:lineTo x="22558" y="18142"/>
                    <wp:lineTo x="22345" y="4535"/>
                    <wp:lineTo x="22132" y="-1134"/>
                    <wp:lineTo x="-213" y="-1134"/>
                  </wp:wrapPolygon>
                </wp:wrapThrough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4838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B88A90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53A890D3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46" style="position:absolute;margin-left:41.8pt;margin-top:40.95pt;width:203pt;height:38.1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45B88A90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53A890D3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037013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D73501D" wp14:editId="1BD51AF7">
                <wp:simplePos x="0" y="0"/>
                <wp:positionH relativeFrom="page">
                  <wp:posOffset>5829935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66" name="Carré corné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2D3F83" w14:textId="2D24CC73" w:rsidR="00037013" w:rsidRPr="00044676" w:rsidRDefault="00037013" w:rsidP="00AA2E50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2015/2016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66" o:spid="_x0000_s1047" type="#_x0000_t65" style="position:absolute;margin-left:459.05pt;margin-top:37.9pt;width:101.8pt;height:36.6pt;rotation:343053fd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" adj="18000" fillcolor="#bfbfbf" strokecolor="windowText">
                <v:fill rotate="t" focusposition=".5,.5" focussize="" focus="100%" type="gradientRadial"/>
                <v:shadow on="t" type="perspective" opacity="13107f" mv:blur="76200f" origin="-.5,.5" offset="0,0" matrix=",-23853f,,15073f"/>
                <v:path arrowok="t"/>
                <v:textbox>
                  <w:txbxContent>
                    <w:p w14:paraId="282D3F83" w14:textId="2D24CC73" w:rsidR="00037013" w:rsidRPr="00044676" w:rsidRDefault="00037013" w:rsidP="00AA2E50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2015/2016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701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9783292" wp14:editId="7338F7C2">
                <wp:simplePos x="0" y="0"/>
                <wp:positionH relativeFrom="page">
                  <wp:posOffset>685165</wp:posOffset>
                </wp:positionH>
                <wp:positionV relativeFrom="page">
                  <wp:posOffset>8727440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F941DC" w14:textId="3B09BF15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Période 4</w:t>
                            </w:r>
                          </w:p>
                          <w:p w14:paraId="07606746" w14:textId="77777777" w:rsidR="00037013" w:rsidRDefault="00037013" w:rsidP="005512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" o:spid="_x0000_s1048" type="#_x0000_t202" style="position:absolute;margin-left:53.95pt;margin-top:687.2pt;width:486.85pt;height:100.8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" mv:complextextbox="1" filled="f" stroked="f">
                <v:textbox>
                  <w:txbxContent>
                    <w:p w14:paraId="3AF941DC" w14:textId="3B09BF15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Période 4</w:t>
                      </w:r>
                    </w:p>
                    <w:p w14:paraId="07606746" w14:textId="77777777" w:rsidR="00037013" w:rsidRDefault="00037013" w:rsidP="005512E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7013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B85BCD1" wp14:editId="04A99B23">
                <wp:simplePos x="0" y="0"/>
                <wp:positionH relativeFrom="page">
                  <wp:posOffset>685799</wp:posOffset>
                </wp:positionH>
                <wp:positionV relativeFrom="page">
                  <wp:posOffset>1426210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14D1DEA" w14:textId="7777777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12E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Pochette de travail</w:t>
                            </w:r>
                          </w:p>
                          <w:p w14:paraId="76816921" w14:textId="77777777" w:rsidR="00037013" w:rsidRDefault="00037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49" type="#_x0000_t202" style="position:absolute;margin-left:54pt;margin-top:112.3pt;width:486.85pt;height:100.8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" mv:complextextbox="1" filled="f" stroked="f">
                <v:textbox>
                  <w:txbxContent>
                    <w:p w14:paraId="314D1DEA" w14:textId="7777777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12E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Pochette de travail</w:t>
                      </w:r>
                    </w:p>
                    <w:p w14:paraId="76816921" w14:textId="77777777" w:rsidR="00037013" w:rsidRDefault="0003701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E3808">
        <w:br w:type="page"/>
      </w:r>
      <w:r w:rsidR="00B50E17"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4B42203C" wp14:editId="08B199A9">
            <wp:simplePos x="0" y="0"/>
            <wp:positionH relativeFrom="page">
              <wp:posOffset>1435100</wp:posOffset>
            </wp:positionH>
            <wp:positionV relativeFrom="page">
              <wp:posOffset>2706370</wp:posOffset>
            </wp:positionV>
            <wp:extent cx="4686300" cy="5969000"/>
            <wp:effectExtent l="0" t="0" r="12700" b="0"/>
            <wp:wrapNone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08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13DE77" wp14:editId="3CF6375B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578100" cy="483870"/>
                <wp:effectExtent l="25400" t="25400" r="139700" b="125730"/>
                <wp:wrapThrough wrapText="bothSides">
                  <wp:wrapPolygon edited="0">
                    <wp:start x="-213" y="-1134"/>
                    <wp:lineTo x="-213" y="22677"/>
                    <wp:lineTo x="638" y="26079"/>
                    <wp:lineTo x="20855" y="26079"/>
                    <wp:lineTo x="21494" y="24945"/>
                    <wp:lineTo x="22558" y="20409"/>
                    <wp:lineTo x="22558" y="18142"/>
                    <wp:lineTo x="22345" y="4535"/>
                    <wp:lineTo x="22132" y="-1134"/>
                    <wp:lineTo x="-213" y="-1134"/>
                  </wp:wrapPolygon>
                </wp:wrapThrough>
                <wp:docPr id="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4838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CE5AF4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70843F78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50" style="position:absolute;margin-left:41.8pt;margin-top:40.95pt;width:203pt;height:38.1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7DCE5AF4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70843F78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CE3808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0E2A56A" wp14:editId="31F0A33C">
                <wp:simplePos x="0" y="0"/>
                <wp:positionH relativeFrom="page">
                  <wp:posOffset>5829935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10" name="Carré corn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7D3A335" w14:textId="77777777" w:rsidR="00037013" w:rsidRPr="00044676" w:rsidRDefault="00037013" w:rsidP="00AA2E50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10" o:spid="_x0000_s1051" type="#_x0000_t65" style="position:absolute;margin-left:459.05pt;margin-top:37.9pt;width:101.8pt;height:36.6pt;rotation:343053fd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" adj="18000" fillcolor="#bfbfbf" strokecolor="windowText">
                <v:fill rotate="t" focusposition=".5,.5" focussize="" focus="100%" type="gradientRadial"/>
                <v:shadow on="t" type="perspective" opacity="13107f" mv:blur="76200f" origin="-.5,.5" offset="0,0" matrix=",-23853f,,15073f"/>
                <v:path arrowok="t"/>
                <v:textbox>
                  <w:txbxContent>
                    <w:p w14:paraId="07D3A335" w14:textId="77777777" w:rsidR="00037013" w:rsidRPr="00044676" w:rsidRDefault="00037013" w:rsidP="00AA2E50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2014/2015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E3808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B2F276" wp14:editId="270C8584">
                <wp:simplePos x="0" y="0"/>
                <wp:positionH relativeFrom="page">
                  <wp:posOffset>685165</wp:posOffset>
                </wp:positionH>
                <wp:positionV relativeFrom="page">
                  <wp:posOffset>8727440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CCF7BD" w14:textId="1DAD3AC6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Période 4</w:t>
                            </w:r>
                          </w:p>
                          <w:p w14:paraId="4648B320" w14:textId="77777777" w:rsidR="00037013" w:rsidRDefault="00037013" w:rsidP="005512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52" type="#_x0000_t202" style="position:absolute;margin-left:53.95pt;margin-top:687.2pt;width:486.85pt;height:100.8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" mv:complextextbox="1" filled="f" stroked="f">
                <v:textbox>
                  <w:txbxContent>
                    <w:p w14:paraId="04CCF7BD" w14:textId="1DAD3AC6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Période 4</w:t>
                      </w:r>
                    </w:p>
                    <w:p w14:paraId="4648B320" w14:textId="77777777" w:rsidR="00037013" w:rsidRDefault="00037013" w:rsidP="005512E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E3808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6ADB1E" wp14:editId="6C64D048">
                <wp:simplePos x="0" y="0"/>
                <wp:positionH relativeFrom="page">
                  <wp:posOffset>685799</wp:posOffset>
                </wp:positionH>
                <wp:positionV relativeFrom="page">
                  <wp:posOffset>1426210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638AECC" w14:textId="7777777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12E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Pochette de travail</w:t>
                            </w:r>
                          </w:p>
                          <w:p w14:paraId="7796C383" w14:textId="77777777" w:rsidR="00037013" w:rsidRDefault="00037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53" type="#_x0000_t202" style="position:absolute;margin-left:54pt;margin-top:112.3pt;width:486.85pt;height:100.8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" mv:complextextbox="1" filled="f" stroked="f">
                <v:textbox>
                  <w:txbxContent>
                    <w:p w14:paraId="7638AECC" w14:textId="7777777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12E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Pochette de travail</w:t>
                      </w:r>
                    </w:p>
                    <w:p w14:paraId="7796C383" w14:textId="77777777" w:rsidR="00037013" w:rsidRDefault="0003701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E50E4">
        <w:br w:type="page"/>
      </w:r>
      <w:r w:rsidR="00DE50E4"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040ADA1B" wp14:editId="439327F8">
            <wp:simplePos x="0" y="0"/>
            <wp:positionH relativeFrom="page">
              <wp:posOffset>833755</wp:posOffset>
            </wp:positionH>
            <wp:positionV relativeFrom="page">
              <wp:posOffset>2596761</wp:posOffset>
            </wp:positionV>
            <wp:extent cx="5867400" cy="5610225"/>
            <wp:effectExtent l="0" t="0" r="0" b="3175"/>
            <wp:wrapNone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E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0877256" wp14:editId="588B674D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578100" cy="483870"/>
                <wp:effectExtent l="25400" t="25400" r="139700" b="125730"/>
                <wp:wrapThrough wrapText="bothSides">
                  <wp:wrapPolygon edited="0">
                    <wp:start x="-213" y="-1134"/>
                    <wp:lineTo x="-213" y="22677"/>
                    <wp:lineTo x="638" y="26079"/>
                    <wp:lineTo x="20855" y="26079"/>
                    <wp:lineTo x="21494" y="24945"/>
                    <wp:lineTo x="22558" y="20409"/>
                    <wp:lineTo x="22558" y="18142"/>
                    <wp:lineTo x="22345" y="4535"/>
                    <wp:lineTo x="22132" y="-1134"/>
                    <wp:lineTo x="-213" y="-1134"/>
                  </wp:wrapPolygon>
                </wp:wrapThrough>
                <wp:docPr id="13" name="Rectangle à coins arrond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4838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52A077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4CE2A0D7" w14:textId="77777777" w:rsidR="00037013" w:rsidRPr="00044676" w:rsidRDefault="00037013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54" style="position:absolute;margin-left:41.8pt;margin-top:40.95pt;width:203pt;height:38.1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1052A077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4CE2A0D7" w14:textId="77777777" w:rsidR="00037013" w:rsidRPr="00044676" w:rsidRDefault="00037013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E50E4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74BA3BE" wp14:editId="6BD57C26">
                <wp:simplePos x="0" y="0"/>
                <wp:positionH relativeFrom="page">
                  <wp:posOffset>5829935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15" name="Carré corné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823578" w14:textId="77777777" w:rsidR="00037013" w:rsidRPr="00044676" w:rsidRDefault="00037013" w:rsidP="00AA2E50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15" o:spid="_x0000_s1055" type="#_x0000_t65" style="position:absolute;margin-left:459.05pt;margin-top:37.9pt;width:101.8pt;height:36.6pt;rotation:343053fd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" adj="18000" fillcolor="#bfbfbf" strokecolor="windowText">
                <v:fill rotate="t" focusposition=".5,.5" focussize="" focus="100%" type="gradientRadial"/>
                <v:shadow on="t" type="perspective" opacity="13107f" mv:blur="76200f" origin="-.5,.5" offset="0,0" matrix=",-23853f,,15073f"/>
                <v:path arrowok="t"/>
                <v:textbox>
                  <w:txbxContent>
                    <w:p w14:paraId="37823578" w14:textId="77777777" w:rsidR="00037013" w:rsidRPr="00044676" w:rsidRDefault="00037013" w:rsidP="00AA2E50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2014/2015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50E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808AC9F" wp14:editId="7FD34279">
                <wp:simplePos x="0" y="0"/>
                <wp:positionH relativeFrom="page">
                  <wp:posOffset>685165</wp:posOffset>
                </wp:positionH>
                <wp:positionV relativeFrom="page">
                  <wp:posOffset>8727440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6887B9" w14:textId="159E7D1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Période 5</w:t>
                            </w:r>
                          </w:p>
                          <w:p w14:paraId="6D2B9F64" w14:textId="77777777" w:rsidR="00037013" w:rsidRDefault="00037013" w:rsidP="005512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56" type="#_x0000_t202" style="position:absolute;margin-left:53.95pt;margin-top:687.2pt;width:486.85pt;height:100.8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" mv:complextextbox="1" filled="f" stroked="f">
                <v:textbox>
                  <w:txbxContent>
                    <w:p w14:paraId="486887B9" w14:textId="159E7D1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Période 5</w:t>
                      </w:r>
                    </w:p>
                    <w:p w14:paraId="6D2B9F64" w14:textId="77777777" w:rsidR="00037013" w:rsidRDefault="00037013" w:rsidP="005512E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E50E4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6AA1FC1" wp14:editId="76AC372C">
                <wp:simplePos x="0" y="0"/>
                <wp:positionH relativeFrom="page">
                  <wp:posOffset>685799</wp:posOffset>
                </wp:positionH>
                <wp:positionV relativeFrom="page">
                  <wp:posOffset>1426210</wp:posOffset>
                </wp:positionV>
                <wp:extent cx="6182995" cy="1280160"/>
                <wp:effectExtent l="0" t="0" r="0" b="0"/>
                <wp:wrapThrough wrapText="bothSides">
                  <wp:wrapPolygon edited="0">
                    <wp:start x="89" y="0"/>
                    <wp:lineTo x="89" y="21000"/>
                    <wp:lineTo x="21385" y="21000"/>
                    <wp:lineTo x="21385" y="0"/>
                    <wp:lineTo x="89" y="0"/>
                  </wp:wrapPolygon>
                </wp:wrapThrough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8A9F254" w14:textId="77777777" w:rsidR="00037013" w:rsidRPr="005512E6" w:rsidRDefault="00037013" w:rsidP="005512E6">
                            <w:pPr>
                              <w:jc w:val="center"/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512E6">
                              <w:rPr>
                                <w:noProof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Pochette de travail</w:t>
                            </w:r>
                          </w:p>
                          <w:p w14:paraId="1AC2557D" w14:textId="77777777" w:rsidR="00037013" w:rsidRDefault="00037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57" type="#_x0000_t202" style="position:absolute;margin-left:54pt;margin-top:112.3pt;width:486.85pt;height:100.8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" mv:complextextbox="1" filled="f" stroked="f">
                <v:textbox>
                  <w:txbxContent>
                    <w:p w14:paraId="28A9F254" w14:textId="77777777" w:rsidR="00037013" w:rsidRPr="005512E6" w:rsidRDefault="00037013" w:rsidP="005512E6">
                      <w:pPr>
                        <w:jc w:val="center"/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512E6">
                        <w:rPr>
                          <w:noProof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Pochette de travail</w:t>
                      </w:r>
                    </w:p>
                    <w:p w14:paraId="1AC2557D" w14:textId="77777777" w:rsidR="00037013" w:rsidRDefault="00037013"/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1" w:name="_LastPageContents"/>
      <w:r w:rsidR="00C76F66">
        <w:t xml:space="preserve"> </w:t>
      </w:r>
      <w:bookmarkEnd w:id="1"/>
    </w:p>
    <w:sectPr w:rsidR="00F53417" w:rsidSect="00044676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attachedTemplate r:id="rId1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A2E50"/>
    <w:rsid w:val="00037013"/>
    <w:rsid w:val="00044676"/>
    <w:rsid w:val="000C1562"/>
    <w:rsid w:val="000F7E7A"/>
    <w:rsid w:val="001570CC"/>
    <w:rsid w:val="004E2C9E"/>
    <w:rsid w:val="005512E6"/>
    <w:rsid w:val="006B5264"/>
    <w:rsid w:val="009573EE"/>
    <w:rsid w:val="00A86440"/>
    <w:rsid w:val="00AA2E50"/>
    <w:rsid w:val="00AD16DC"/>
    <w:rsid w:val="00B50E17"/>
    <w:rsid w:val="00C76F66"/>
    <w:rsid w:val="00CE3808"/>
    <w:rsid w:val="00DE50E4"/>
    <w:rsid w:val="00F44345"/>
    <w:rsid w:val="00F53417"/>
    <w:rsid w:val="00FB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DF72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2E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2E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microsoft.com/office/2007/relationships/hdphoto" Target="media/hdphoto1.wdp"/><Relationship Id="rId10" Type="http://schemas.openxmlformats.org/officeDocument/2006/relationships/image" Target="media/image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D%20250Go:Users:marie:Library:Application%20Support:Microsoft:Office:Mode&#768;les%20utilisateur:Mes%20mode&#768;les:Fiche%20de%20travail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Fiche de travail.dot</Template>
  <TotalTime>62</TotalTime>
  <Pages>8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11</cp:revision>
  <cp:lastPrinted>2016-03-31T19:34:00Z</cp:lastPrinted>
  <dcterms:created xsi:type="dcterms:W3CDTF">2014-12-17T20:50:00Z</dcterms:created>
  <dcterms:modified xsi:type="dcterms:W3CDTF">2016-03-31T19:50:00Z</dcterms:modified>
</cp:coreProperties>
</file>